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999C3" w14:textId="77777777" w:rsidR="00161E78" w:rsidRDefault="00BC011A"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750C971E" wp14:editId="7F0E4C76">
                <wp:simplePos x="0" y="0"/>
                <wp:positionH relativeFrom="column">
                  <wp:posOffset>4215765</wp:posOffset>
                </wp:positionH>
                <wp:positionV relativeFrom="paragraph">
                  <wp:posOffset>6613525</wp:posOffset>
                </wp:positionV>
                <wp:extent cx="1706245" cy="147320"/>
                <wp:effectExtent l="0" t="0" r="0" b="0"/>
                <wp:wrapNone/>
                <wp:docPr id="69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C88E6" w14:textId="77777777" w:rsidR="00B801F4" w:rsidRPr="00EE7A05" w:rsidRDefault="00B801F4">
                            <w:pPr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C971E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331.95pt;margin-top:520.75pt;width:134.35pt;height:11.6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" filled="f" stroked="f" strokeweight=".5pt">
                <v:textbox inset="0,0,0,0">
                  <w:txbxContent>
                    <w:p w14:paraId="4DAC88E6" w14:textId="77777777" w:rsidR="00B801F4" w:rsidRPr="00EE7A05" w:rsidRDefault="00B801F4">
                      <w:pPr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3152" behindDoc="0" locked="0" layoutInCell="1" allowOverlap="1" wp14:anchorId="629840BA" wp14:editId="05F81523">
            <wp:simplePos x="0" y="0"/>
            <wp:positionH relativeFrom="column">
              <wp:posOffset>559435</wp:posOffset>
            </wp:positionH>
            <wp:positionV relativeFrom="page">
              <wp:posOffset>1219200</wp:posOffset>
            </wp:positionV>
            <wp:extent cx="518160" cy="3888105"/>
            <wp:effectExtent l="0" t="0" r="0" b="0"/>
            <wp:wrapNone/>
            <wp:docPr id="697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4176" behindDoc="0" locked="0" layoutInCell="1" allowOverlap="1" wp14:anchorId="194F92F8" wp14:editId="1CC5F0DD">
            <wp:simplePos x="0" y="0"/>
            <wp:positionH relativeFrom="column">
              <wp:posOffset>3589020</wp:posOffset>
            </wp:positionH>
            <wp:positionV relativeFrom="paragraph">
              <wp:posOffset>13127990</wp:posOffset>
            </wp:positionV>
            <wp:extent cx="278130" cy="843280"/>
            <wp:effectExtent l="0" t="0" r="0" b="0"/>
            <wp:wrapNone/>
            <wp:docPr id="696" name="Picture 2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5200" behindDoc="0" locked="0" layoutInCell="1" allowOverlap="1" wp14:anchorId="70B60DAC" wp14:editId="133772F4">
            <wp:simplePos x="0" y="0"/>
            <wp:positionH relativeFrom="column">
              <wp:posOffset>1239520</wp:posOffset>
            </wp:positionH>
            <wp:positionV relativeFrom="page">
              <wp:posOffset>1226820</wp:posOffset>
            </wp:positionV>
            <wp:extent cx="490220" cy="3661410"/>
            <wp:effectExtent l="0" t="0" r="0" b="0"/>
            <wp:wrapNone/>
            <wp:docPr id="69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6224" behindDoc="0" locked="0" layoutInCell="1" allowOverlap="1" wp14:anchorId="5141AAAB" wp14:editId="5F3D4C85">
            <wp:simplePos x="0" y="0"/>
            <wp:positionH relativeFrom="column">
              <wp:posOffset>1889125</wp:posOffset>
            </wp:positionH>
            <wp:positionV relativeFrom="page">
              <wp:posOffset>1219200</wp:posOffset>
            </wp:positionV>
            <wp:extent cx="442595" cy="3311525"/>
            <wp:effectExtent l="0" t="0" r="0" b="0"/>
            <wp:wrapNone/>
            <wp:docPr id="69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7248" behindDoc="0" locked="0" layoutInCell="1" allowOverlap="1" wp14:anchorId="4DAD6175" wp14:editId="0F80A8DD">
            <wp:simplePos x="0" y="0"/>
            <wp:positionH relativeFrom="column">
              <wp:posOffset>9831070</wp:posOffset>
            </wp:positionH>
            <wp:positionV relativeFrom="page">
              <wp:posOffset>1219200</wp:posOffset>
            </wp:positionV>
            <wp:extent cx="234315" cy="1774190"/>
            <wp:effectExtent l="0" t="0" r="0" b="0"/>
            <wp:wrapNone/>
            <wp:docPr id="69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8272" behindDoc="0" locked="0" layoutInCell="1" allowOverlap="1" wp14:anchorId="55DAD437" wp14:editId="470C2915">
            <wp:simplePos x="0" y="0"/>
            <wp:positionH relativeFrom="column">
              <wp:posOffset>9405620</wp:posOffset>
            </wp:positionH>
            <wp:positionV relativeFrom="page">
              <wp:posOffset>1223010</wp:posOffset>
            </wp:positionV>
            <wp:extent cx="257810" cy="1908175"/>
            <wp:effectExtent l="0" t="0" r="0" b="0"/>
            <wp:wrapNone/>
            <wp:docPr id="69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9296" behindDoc="0" locked="0" layoutInCell="1" allowOverlap="1" wp14:anchorId="3890E212" wp14:editId="293DA568">
            <wp:simplePos x="0" y="0"/>
            <wp:positionH relativeFrom="column">
              <wp:posOffset>8984615</wp:posOffset>
            </wp:positionH>
            <wp:positionV relativeFrom="page">
              <wp:posOffset>1219200</wp:posOffset>
            </wp:positionV>
            <wp:extent cx="259715" cy="1999615"/>
            <wp:effectExtent l="0" t="0" r="0" b="0"/>
            <wp:wrapNone/>
            <wp:docPr id="69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320" behindDoc="0" locked="0" layoutInCell="1" allowOverlap="1" wp14:anchorId="3CFF4A98" wp14:editId="28DD6B75">
            <wp:simplePos x="0" y="0"/>
            <wp:positionH relativeFrom="column">
              <wp:posOffset>8554720</wp:posOffset>
            </wp:positionH>
            <wp:positionV relativeFrom="page">
              <wp:posOffset>1219200</wp:posOffset>
            </wp:positionV>
            <wp:extent cx="273685" cy="2053590"/>
            <wp:effectExtent l="0" t="0" r="0" b="0"/>
            <wp:wrapNone/>
            <wp:docPr id="69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1344" behindDoc="0" locked="0" layoutInCell="1" allowOverlap="1" wp14:anchorId="517030DC" wp14:editId="580F3B17">
            <wp:simplePos x="0" y="0"/>
            <wp:positionH relativeFrom="column">
              <wp:posOffset>8105775</wp:posOffset>
            </wp:positionH>
            <wp:positionV relativeFrom="page">
              <wp:posOffset>1219200</wp:posOffset>
            </wp:positionV>
            <wp:extent cx="288925" cy="2126615"/>
            <wp:effectExtent l="0" t="0" r="0" b="0"/>
            <wp:wrapNone/>
            <wp:docPr id="68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368" behindDoc="0" locked="0" layoutInCell="1" allowOverlap="1" wp14:anchorId="5B5AD305" wp14:editId="465E55B6">
            <wp:simplePos x="0" y="0"/>
            <wp:positionH relativeFrom="column">
              <wp:posOffset>7648575</wp:posOffset>
            </wp:positionH>
            <wp:positionV relativeFrom="page">
              <wp:posOffset>1219200</wp:posOffset>
            </wp:positionV>
            <wp:extent cx="297815" cy="2190115"/>
            <wp:effectExtent l="0" t="0" r="0" b="0"/>
            <wp:wrapNone/>
            <wp:docPr id="688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3392" behindDoc="0" locked="0" layoutInCell="1" allowOverlap="1" wp14:anchorId="2C0AFA5D" wp14:editId="3C33940F">
            <wp:simplePos x="0" y="0"/>
            <wp:positionH relativeFrom="column">
              <wp:posOffset>7191375</wp:posOffset>
            </wp:positionH>
            <wp:positionV relativeFrom="page">
              <wp:posOffset>1219200</wp:posOffset>
            </wp:positionV>
            <wp:extent cx="308610" cy="2258060"/>
            <wp:effectExtent l="0" t="0" r="0" b="0"/>
            <wp:wrapNone/>
            <wp:docPr id="67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4416" behindDoc="0" locked="0" layoutInCell="1" allowOverlap="1" wp14:anchorId="21C3C7DC" wp14:editId="6ED7168A">
            <wp:simplePos x="0" y="0"/>
            <wp:positionH relativeFrom="column">
              <wp:posOffset>6714490</wp:posOffset>
            </wp:positionH>
            <wp:positionV relativeFrom="page">
              <wp:posOffset>1219200</wp:posOffset>
            </wp:positionV>
            <wp:extent cx="318135" cy="2349500"/>
            <wp:effectExtent l="0" t="0" r="0" b="0"/>
            <wp:wrapNone/>
            <wp:docPr id="67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440" behindDoc="0" locked="0" layoutInCell="1" allowOverlap="1" wp14:anchorId="4C88A13F" wp14:editId="309EC421">
            <wp:simplePos x="0" y="0"/>
            <wp:positionH relativeFrom="column">
              <wp:posOffset>6233160</wp:posOffset>
            </wp:positionH>
            <wp:positionV relativeFrom="page">
              <wp:posOffset>1219200</wp:posOffset>
            </wp:positionV>
            <wp:extent cx="327025" cy="2413635"/>
            <wp:effectExtent l="0" t="0" r="0" b="0"/>
            <wp:wrapNone/>
            <wp:docPr id="676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6464" behindDoc="0" locked="0" layoutInCell="1" allowOverlap="1" wp14:anchorId="55D70273" wp14:editId="3485D529">
            <wp:simplePos x="0" y="0"/>
            <wp:positionH relativeFrom="column">
              <wp:posOffset>5748020</wp:posOffset>
            </wp:positionH>
            <wp:positionV relativeFrom="page">
              <wp:posOffset>1219200</wp:posOffset>
            </wp:positionV>
            <wp:extent cx="323850" cy="2413635"/>
            <wp:effectExtent l="0" t="0" r="0" b="0"/>
            <wp:wrapNone/>
            <wp:docPr id="67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7488" behindDoc="0" locked="0" layoutInCell="1" allowOverlap="1" wp14:anchorId="0D4F6881" wp14:editId="3A68D1D7">
            <wp:simplePos x="0" y="0"/>
            <wp:positionH relativeFrom="column">
              <wp:posOffset>5235575</wp:posOffset>
            </wp:positionH>
            <wp:positionV relativeFrom="page">
              <wp:posOffset>1219200</wp:posOffset>
            </wp:positionV>
            <wp:extent cx="353060" cy="2548255"/>
            <wp:effectExtent l="0" t="0" r="0" b="0"/>
            <wp:wrapNone/>
            <wp:docPr id="674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8512" behindDoc="0" locked="0" layoutInCell="1" allowOverlap="1" wp14:anchorId="6246E8B0" wp14:editId="5559A1FF">
            <wp:simplePos x="0" y="0"/>
            <wp:positionH relativeFrom="column">
              <wp:posOffset>4710430</wp:posOffset>
            </wp:positionH>
            <wp:positionV relativeFrom="page">
              <wp:posOffset>1219200</wp:posOffset>
            </wp:positionV>
            <wp:extent cx="368300" cy="2686050"/>
            <wp:effectExtent l="0" t="0" r="0" b="0"/>
            <wp:wrapNone/>
            <wp:docPr id="673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536" behindDoc="0" locked="0" layoutInCell="1" allowOverlap="1" wp14:anchorId="6AA8895A" wp14:editId="5EAA3A1B">
            <wp:simplePos x="0" y="0"/>
            <wp:positionH relativeFrom="column">
              <wp:posOffset>4177665</wp:posOffset>
            </wp:positionH>
            <wp:positionV relativeFrom="page">
              <wp:posOffset>1219200</wp:posOffset>
            </wp:positionV>
            <wp:extent cx="375920" cy="2686050"/>
            <wp:effectExtent l="0" t="0" r="0" b="0"/>
            <wp:wrapNone/>
            <wp:docPr id="672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560" behindDoc="0" locked="0" layoutInCell="1" allowOverlap="1" wp14:anchorId="4383F3AD" wp14:editId="382813D5">
            <wp:simplePos x="0" y="0"/>
            <wp:positionH relativeFrom="column">
              <wp:posOffset>3637280</wp:posOffset>
            </wp:positionH>
            <wp:positionV relativeFrom="page">
              <wp:posOffset>1219200</wp:posOffset>
            </wp:positionV>
            <wp:extent cx="386080" cy="2838450"/>
            <wp:effectExtent l="0" t="0" r="0" b="0"/>
            <wp:wrapNone/>
            <wp:docPr id="67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584" behindDoc="0" locked="0" layoutInCell="1" allowOverlap="1" wp14:anchorId="748DA000" wp14:editId="78402718">
            <wp:simplePos x="0" y="0"/>
            <wp:positionH relativeFrom="column">
              <wp:posOffset>3072765</wp:posOffset>
            </wp:positionH>
            <wp:positionV relativeFrom="page">
              <wp:posOffset>1219200</wp:posOffset>
            </wp:positionV>
            <wp:extent cx="403860" cy="2977515"/>
            <wp:effectExtent l="0" t="0" r="0" b="0"/>
            <wp:wrapNone/>
            <wp:docPr id="67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2608" behindDoc="0" locked="0" layoutInCell="1" allowOverlap="1" wp14:anchorId="5028B0BD" wp14:editId="44112797">
            <wp:simplePos x="0" y="0"/>
            <wp:positionH relativeFrom="column">
              <wp:posOffset>2496185</wp:posOffset>
            </wp:positionH>
            <wp:positionV relativeFrom="page">
              <wp:posOffset>1219200</wp:posOffset>
            </wp:positionV>
            <wp:extent cx="412115" cy="3116580"/>
            <wp:effectExtent l="0" t="0" r="0" b="0"/>
            <wp:wrapNone/>
            <wp:docPr id="669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632" behindDoc="0" locked="0" layoutInCell="1" allowOverlap="1" wp14:anchorId="61289908" wp14:editId="6D83A531">
            <wp:simplePos x="0" y="0"/>
            <wp:positionH relativeFrom="column">
              <wp:posOffset>6553200</wp:posOffset>
            </wp:positionH>
            <wp:positionV relativeFrom="page">
              <wp:posOffset>3834130</wp:posOffset>
            </wp:positionV>
            <wp:extent cx="121920" cy="537210"/>
            <wp:effectExtent l="0" t="0" r="0" b="0"/>
            <wp:wrapNone/>
            <wp:docPr id="668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4656" behindDoc="0" locked="0" layoutInCell="1" allowOverlap="1" wp14:anchorId="6E65281B" wp14:editId="39C095CF">
            <wp:simplePos x="0" y="0"/>
            <wp:positionH relativeFrom="column">
              <wp:posOffset>6788150</wp:posOffset>
            </wp:positionH>
            <wp:positionV relativeFrom="page">
              <wp:posOffset>3783330</wp:posOffset>
            </wp:positionV>
            <wp:extent cx="130810" cy="588010"/>
            <wp:effectExtent l="0" t="0" r="0" b="0"/>
            <wp:wrapNone/>
            <wp:docPr id="66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5680" behindDoc="0" locked="0" layoutInCell="1" allowOverlap="1" wp14:anchorId="2C4005BC" wp14:editId="2F28C77A">
            <wp:simplePos x="0" y="0"/>
            <wp:positionH relativeFrom="column">
              <wp:posOffset>7033260</wp:posOffset>
            </wp:positionH>
            <wp:positionV relativeFrom="page">
              <wp:posOffset>3729355</wp:posOffset>
            </wp:positionV>
            <wp:extent cx="132080" cy="639445"/>
            <wp:effectExtent l="0" t="0" r="0" b="0"/>
            <wp:wrapNone/>
            <wp:docPr id="66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6704" behindDoc="0" locked="0" layoutInCell="1" allowOverlap="1" wp14:anchorId="4A79666A" wp14:editId="2E5ADB35">
            <wp:simplePos x="0" y="0"/>
            <wp:positionH relativeFrom="column">
              <wp:posOffset>7282180</wp:posOffset>
            </wp:positionH>
            <wp:positionV relativeFrom="page">
              <wp:posOffset>3670935</wp:posOffset>
            </wp:positionV>
            <wp:extent cx="142240" cy="697865"/>
            <wp:effectExtent l="0" t="0" r="0" b="0"/>
            <wp:wrapNone/>
            <wp:docPr id="66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7728" behindDoc="0" locked="0" layoutInCell="1" allowOverlap="1" wp14:anchorId="6E984CE7" wp14:editId="63CB3326">
            <wp:simplePos x="0" y="0"/>
            <wp:positionH relativeFrom="column">
              <wp:posOffset>7538720</wp:posOffset>
            </wp:positionH>
            <wp:positionV relativeFrom="page">
              <wp:posOffset>3615690</wp:posOffset>
            </wp:positionV>
            <wp:extent cx="142240" cy="755650"/>
            <wp:effectExtent l="0" t="0" r="0" b="0"/>
            <wp:wrapNone/>
            <wp:docPr id="66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8752" behindDoc="0" locked="0" layoutInCell="1" allowOverlap="1" wp14:anchorId="0576351D" wp14:editId="22E05A20">
            <wp:simplePos x="0" y="0"/>
            <wp:positionH relativeFrom="column">
              <wp:posOffset>7797800</wp:posOffset>
            </wp:positionH>
            <wp:positionV relativeFrom="page">
              <wp:posOffset>3557270</wp:posOffset>
            </wp:positionV>
            <wp:extent cx="162560" cy="814070"/>
            <wp:effectExtent l="0" t="0" r="0" b="0"/>
            <wp:wrapNone/>
            <wp:docPr id="66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9776" behindDoc="0" locked="0" layoutInCell="1" allowOverlap="1" wp14:anchorId="13EE4722" wp14:editId="372B9E19">
            <wp:simplePos x="0" y="0"/>
            <wp:positionH relativeFrom="column">
              <wp:posOffset>8069580</wp:posOffset>
            </wp:positionH>
            <wp:positionV relativeFrom="page">
              <wp:posOffset>3509010</wp:posOffset>
            </wp:positionV>
            <wp:extent cx="162560" cy="860425"/>
            <wp:effectExtent l="0" t="0" r="0" b="0"/>
            <wp:wrapNone/>
            <wp:docPr id="66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0800" behindDoc="0" locked="0" layoutInCell="1" allowOverlap="1" wp14:anchorId="1F5CE825" wp14:editId="4A429CB9">
            <wp:simplePos x="0" y="0"/>
            <wp:positionH relativeFrom="column">
              <wp:posOffset>8346440</wp:posOffset>
            </wp:positionH>
            <wp:positionV relativeFrom="page">
              <wp:posOffset>3463925</wp:posOffset>
            </wp:positionV>
            <wp:extent cx="175260" cy="906145"/>
            <wp:effectExtent l="0" t="0" r="0" b="0"/>
            <wp:wrapNone/>
            <wp:docPr id="661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1824" behindDoc="0" locked="0" layoutInCell="1" allowOverlap="1" wp14:anchorId="78833168" wp14:editId="5C0B5891">
            <wp:simplePos x="0" y="0"/>
            <wp:positionH relativeFrom="column">
              <wp:posOffset>8632190</wp:posOffset>
            </wp:positionH>
            <wp:positionV relativeFrom="page">
              <wp:posOffset>3376930</wp:posOffset>
            </wp:positionV>
            <wp:extent cx="193675" cy="994410"/>
            <wp:effectExtent l="0" t="0" r="0" b="0"/>
            <wp:wrapNone/>
            <wp:docPr id="660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2848" behindDoc="0" locked="0" layoutInCell="1" allowOverlap="1" wp14:anchorId="3A51A132" wp14:editId="68A1D1EE">
            <wp:simplePos x="0" y="0"/>
            <wp:positionH relativeFrom="column">
              <wp:posOffset>8933180</wp:posOffset>
            </wp:positionH>
            <wp:positionV relativeFrom="page">
              <wp:posOffset>3321050</wp:posOffset>
            </wp:positionV>
            <wp:extent cx="203200" cy="1050290"/>
            <wp:effectExtent l="0" t="0" r="0" b="0"/>
            <wp:wrapNone/>
            <wp:docPr id="659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3872" behindDoc="0" locked="0" layoutInCell="1" allowOverlap="1" wp14:anchorId="22FF7E57" wp14:editId="3E9E9224">
            <wp:simplePos x="0" y="0"/>
            <wp:positionH relativeFrom="column">
              <wp:posOffset>9243060</wp:posOffset>
            </wp:positionH>
            <wp:positionV relativeFrom="page">
              <wp:posOffset>3272790</wp:posOffset>
            </wp:positionV>
            <wp:extent cx="207010" cy="1098550"/>
            <wp:effectExtent l="0" t="0" r="0" b="0"/>
            <wp:wrapNone/>
            <wp:docPr id="658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896" behindDoc="0" locked="0" layoutInCell="1" allowOverlap="1" wp14:anchorId="6459544E" wp14:editId="52041D62">
            <wp:simplePos x="0" y="0"/>
            <wp:positionH relativeFrom="column">
              <wp:posOffset>9565640</wp:posOffset>
            </wp:positionH>
            <wp:positionV relativeFrom="page">
              <wp:posOffset>3199130</wp:posOffset>
            </wp:positionV>
            <wp:extent cx="213360" cy="1165860"/>
            <wp:effectExtent l="0" t="0" r="0" b="0"/>
            <wp:wrapNone/>
            <wp:docPr id="657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920" behindDoc="0" locked="0" layoutInCell="1" allowOverlap="1" wp14:anchorId="02E82BC5" wp14:editId="1FE3DF03">
            <wp:simplePos x="0" y="0"/>
            <wp:positionH relativeFrom="column">
              <wp:posOffset>9895840</wp:posOffset>
            </wp:positionH>
            <wp:positionV relativeFrom="page">
              <wp:posOffset>3153410</wp:posOffset>
            </wp:positionV>
            <wp:extent cx="217805" cy="1217930"/>
            <wp:effectExtent l="0" t="0" r="0" b="0"/>
            <wp:wrapNone/>
            <wp:docPr id="65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6944" behindDoc="0" locked="0" layoutInCell="1" allowOverlap="1" wp14:anchorId="03EF43A6" wp14:editId="0D02DB59">
            <wp:simplePos x="0" y="0"/>
            <wp:positionH relativeFrom="column">
              <wp:posOffset>558800</wp:posOffset>
            </wp:positionH>
            <wp:positionV relativeFrom="page">
              <wp:posOffset>11889740</wp:posOffset>
            </wp:positionV>
            <wp:extent cx="365760" cy="935990"/>
            <wp:effectExtent l="0" t="0" r="0" b="0"/>
            <wp:wrapNone/>
            <wp:docPr id="65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7968" behindDoc="0" locked="0" layoutInCell="1" allowOverlap="1" wp14:anchorId="41A5A6F8" wp14:editId="0B03566F">
            <wp:simplePos x="0" y="0"/>
            <wp:positionH relativeFrom="column">
              <wp:posOffset>1199515</wp:posOffset>
            </wp:positionH>
            <wp:positionV relativeFrom="page">
              <wp:posOffset>11885930</wp:posOffset>
            </wp:positionV>
            <wp:extent cx="327660" cy="1083310"/>
            <wp:effectExtent l="0" t="0" r="0" b="0"/>
            <wp:wrapNone/>
            <wp:docPr id="654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992" behindDoc="0" locked="0" layoutInCell="1" allowOverlap="1" wp14:anchorId="1A1787BD" wp14:editId="13BF25F8">
            <wp:simplePos x="0" y="0"/>
            <wp:positionH relativeFrom="column">
              <wp:posOffset>1851660</wp:posOffset>
            </wp:positionH>
            <wp:positionV relativeFrom="page">
              <wp:posOffset>11891010</wp:posOffset>
            </wp:positionV>
            <wp:extent cx="294640" cy="1164590"/>
            <wp:effectExtent l="0" t="0" r="0" b="0"/>
            <wp:wrapNone/>
            <wp:docPr id="653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016" behindDoc="0" locked="0" layoutInCell="1" allowOverlap="1" wp14:anchorId="27205970" wp14:editId="1F13D5F6">
            <wp:simplePos x="0" y="0"/>
            <wp:positionH relativeFrom="column">
              <wp:posOffset>2359660</wp:posOffset>
            </wp:positionH>
            <wp:positionV relativeFrom="page">
              <wp:posOffset>12052935</wp:posOffset>
            </wp:positionV>
            <wp:extent cx="2720340" cy="724535"/>
            <wp:effectExtent l="0" t="0" r="0" b="0"/>
            <wp:wrapNone/>
            <wp:docPr id="652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040" behindDoc="0" locked="0" layoutInCell="1" allowOverlap="1" wp14:anchorId="570401A7" wp14:editId="4FC041DA">
            <wp:simplePos x="0" y="0"/>
            <wp:positionH relativeFrom="column">
              <wp:posOffset>5268595</wp:posOffset>
            </wp:positionH>
            <wp:positionV relativeFrom="page">
              <wp:posOffset>11885930</wp:posOffset>
            </wp:positionV>
            <wp:extent cx="399415" cy="960120"/>
            <wp:effectExtent l="0" t="0" r="0" b="0"/>
            <wp:wrapNone/>
            <wp:docPr id="639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2064" behindDoc="0" locked="0" layoutInCell="1" allowOverlap="1" wp14:anchorId="1DAB2E66" wp14:editId="4B1FCF9A">
            <wp:simplePos x="0" y="0"/>
            <wp:positionH relativeFrom="column">
              <wp:posOffset>6438900</wp:posOffset>
            </wp:positionH>
            <wp:positionV relativeFrom="page">
              <wp:posOffset>11883390</wp:posOffset>
            </wp:positionV>
            <wp:extent cx="81280" cy="485140"/>
            <wp:effectExtent l="0" t="0" r="0" b="0"/>
            <wp:wrapNone/>
            <wp:docPr id="638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088" behindDoc="0" locked="0" layoutInCell="1" allowOverlap="1" wp14:anchorId="1E6C2AE7" wp14:editId="36B69F3C">
            <wp:simplePos x="0" y="0"/>
            <wp:positionH relativeFrom="column">
              <wp:posOffset>6629400</wp:posOffset>
            </wp:positionH>
            <wp:positionV relativeFrom="page">
              <wp:posOffset>11883390</wp:posOffset>
            </wp:positionV>
            <wp:extent cx="86360" cy="541020"/>
            <wp:effectExtent l="0" t="0" r="0" b="0"/>
            <wp:wrapNone/>
            <wp:docPr id="637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112" behindDoc="0" locked="0" layoutInCell="1" allowOverlap="1" wp14:anchorId="170786EF" wp14:editId="16D032E7">
            <wp:simplePos x="0" y="0"/>
            <wp:positionH relativeFrom="column">
              <wp:posOffset>6831965</wp:posOffset>
            </wp:positionH>
            <wp:positionV relativeFrom="page">
              <wp:posOffset>11883390</wp:posOffset>
            </wp:positionV>
            <wp:extent cx="100965" cy="614680"/>
            <wp:effectExtent l="0" t="0" r="0" b="0"/>
            <wp:wrapNone/>
            <wp:docPr id="636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136" behindDoc="0" locked="0" layoutInCell="1" allowOverlap="1" wp14:anchorId="4C3D849C" wp14:editId="6F153374">
            <wp:simplePos x="0" y="0"/>
            <wp:positionH relativeFrom="column">
              <wp:posOffset>7042785</wp:posOffset>
            </wp:positionH>
            <wp:positionV relativeFrom="page">
              <wp:posOffset>11888470</wp:posOffset>
            </wp:positionV>
            <wp:extent cx="106680" cy="683260"/>
            <wp:effectExtent l="0" t="0" r="0" b="0"/>
            <wp:wrapNone/>
            <wp:docPr id="63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160" behindDoc="0" locked="0" layoutInCell="1" allowOverlap="1" wp14:anchorId="1B63E0BB" wp14:editId="61B11583">
            <wp:simplePos x="0" y="0"/>
            <wp:positionH relativeFrom="column">
              <wp:posOffset>7309485</wp:posOffset>
            </wp:positionH>
            <wp:positionV relativeFrom="page">
              <wp:posOffset>11883390</wp:posOffset>
            </wp:positionV>
            <wp:extent cx="142240" cy="764540"/>
            <wp:effectExtent l="0" t="0" r="0" b="0"/>
            <wp:wrapNone/>
            <wp:docPr id="634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184" behindDoc="0" locked="0" layoutInCell="1" allowOverlap="1" wp14:anchorId="6193298A" wp14:editId="65AD8300">
            <wp:simplePos x="0" y="0"/>
            <wp:positionH relativeFrom="column">
              <wp:posOffset>7618730</wp:posOffset>
            </wp:positionH>
            <wp:positionV relativeFrom="page">
              <wp:posOffset>11885930</wp:posOffset>
            </wp:positionV>
            <wp:extent cx="172720" cy="869950"/>
            <wp:effectExtent l="0" t="0" r="0" b="0"/>
            <wp:wrapNone/>
            <wp:docPr id="633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208" behindDoc="0" locked="0" layoutInCell="1" allowOverlap="1" wp14:anchorId="4C87781B" wp14:editId="04178D3D">
            <wp:simplePos x="0" y="0"/>
            <wp:positionH relativeFrom="column">
              <wp:posOffset>7960995</wp:posOffset>
            </wp:positionH>
            <wp:positionV relativeFrom="page">
              <wp:posOffset>11880850</wp:posOffset>
            </wp:positionV>
            <wp:extent cx="194310" cy="993140"/>
            <wp:effectExtent l="0" t="0" r="0" b="0"/>
            <wp:wrapNone/>
            <wp:docPr id="632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232" behindDoc="0" locked="0" layoutInCell="1" allowOverlap="1" wp14:anchorId="16920014" wp14:editId="7A19CB77">
            <wp:simplePos x="0" y="0"/>
            <wp:positionH relativeFrom="column">
              <wp:posOffset>8372475</wp:posOffset>
            </wp:positionH>
            <wp:positionV relativeFrom="page">
              <wp:posOffset>11883390</wp:posOffset>
            </wp:positionV>
            <wp:extent cx="226060" cy="1117600"/>
            <wp:effectExtent l="0" t="0" r="0" b="0"/>
            <wp:wrapNone/>
            <wp:docPr id="631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0256" behindDoc="0" locked="0" layoutInCell="1" allowOverlap="1" wp14:anchorId="4A9F8A04" wp14:editId="657EA9F8">
            <wp:simplePos x="0" y="0"/>
            <wp:positionH relativeFrom="column">
              <wp:posOffset>8798560</wp:posOffset>
            </wp:positionH>
            <wp:positionV relativeFrom="page">
              <wp:posOffset>11884660</wp:posOffset>
            </wp:positionV>
            <wp:extent cx="256540" cy="1256665"/>
            <wp:effectExtent l="0" t="0" r="0" b="0"/>
            <wp:wrapNone/>
            <wp:docPr id="630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280" behindDoc="0" locked="0" layoutInCell="1" allowOverlap="1" wp14:anchorId="474B8C39" wp14:editId="384F4D96">
            <wp:simplePos x="0" y="0"/>
            <wp:positionH relativeFrom="column">
              <wp:posOffset>9621520</wp:posOffset>
            </wp:positionH>
            <wp:positionV relativeFrom="page">
              <wp:posOffset>12040870</wp:posOffset>
            </wp:positionV>
            <wp:extent cx="633095" cy="2425700"/>
            <wp:effectExtent l="0" t="0" r="0" b="0"/>
            <wp:wrapNone/>
            <wp:docPr id="629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304" behindDoc="0" locked="0" layoutInCell="1" allowOverlap="1" wp14:anchorId="55603607" wp14:editId="67058FC5">
            <wp:simplePos x="0" y="0"/>
            <wp:positionH relativeFrom="column">
              <wp:posOffset>9121140</wp:posOffset>
            </wp:positionH>
            <wp:positionV relativeFrom="page">
              <wp:posOffset>13084810</wp:posOffset>
            </wp:positionV>
            <wp:extent cx="363220" cy="1377950"/>
            <wp:effectExtent l="0" t="0" r="0" b="0"/>
            <wp:wrapNone/>
            <wp:docPr id="628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328" behindDoc="0" locked="0" layoutInCell="1" allowOverlap="1" wp14:anchorId="5B69619D" wp14:editId="74D2B732">
            <wp:simplePos x="0" y="0"/>
            <wp:positionH relativeFrom="column">
              <wp:posOffset>8416290</wp:posOffset>
            </wp:positionH>
            <wp:positionV relativeFrom="page">
              <wp:posOffset>13268325</wp:posOffset>
            </wp:positionV>
            <wp:extent cx="381000" cy="1195705"/>
            <wp:effectExtent l="0" t="0" r="0" b="0"/>
            <wp:wrapNone/>
            <wp:docPr id="627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4352" behindDoc="0" locked="0" layoutInCell="1" allowOverlap="1" wp14:anchorId="52CB0055" wp14:editId="50D8B0CB">
            <wp:simplePos x="0" y="0"/>
            <wp:positionH relativeFrom="column">
              <wp:posOffset>7747000</wp:posOffset>
            </wp:positionH>
            <wp:positionV relativeFrom="page">
              <wp:posOffset>13109575</wp:posOffset>
            </wp:positionV>
            <wp:extent cx="485140" cy="1345565"/>
            <wp:effectExtent l="0" t="0" r="0" b="0"/>
            <wp:wrapNone/>
            <wp:docPr id="626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376" behindDoc="0" locked="0" layoutInCell="1" allowOverlap="1" wp14:anchorId="24033583" wp14:editId="2A28AD4C">
            <wp:simplePos x="0" y="0"/>
            <wp:positionH relativeFrom="column">
              <wp:posOffset>7311390</wp:posOffset>
            </wp:positionH>
            <wp:positionV relativeFrom="page">
              <wp:posOffset>12864465</wp:posOffset>
            </wp:positionV>
            <wp:extent cx="368300" cy="1608455"/>
            <wp:effectExtent l="0" t="0" r="0" b="0"/>
            <wp:wrapNone/>
            <wp:docPr id="625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400" behindDoc="0" locked="0" layoutInCell="1" allowOverlap="1" wp14:anchorId="758CF3C1" wp14:editId="3B702754">
            <wp:simplePos x="0" y="0"/>
            <wp:positionH relativeFrom="column">
              <wp:posOffset>6522085</wp:posOffset>
            </wp:positionH>
            <wp:positionV relativeFrom="page">
              <wp:posOffset>12628880</wp:posOffset>
            </wp:positionV>
            <wp:extent cx="721360" cy="1836420"/>
            <wp:effectExtent l="0" t="0" r="0" b="0"/>
            <wp:wrapNone/>
            <wp:docPr id="624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424" behindDoc="0" locked="0" layoutInCell="1" allowOverlap="1" wp14:anchorId="58A190DD" wp14:editId="493F55D6">
            <wp:simplePos x="0" y="0"/>
            <wp:positionH relativeFrom="column">
              <wp:posOffset>5812155</wp:posOffset>
            </wp:positionH>
            <wp:positionV relativeFrom="page">
              <wp:posOffset>12602845</wp:posOffset>
            </wp:positionV>
            <wp:extent cx="574040" cy="1857375"/>
            <wp:effectExtent l="0" t="0" r="0" b="0"/>
            <wp:wrapNone/>
            <wp:docPr id="623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8448" behindDoc="0" locked="0" layoutInCell="1" allowOverlap="1" wp14:anchorId="1DCCCDA2" wp14:editId="54F97FFD">
            <wp:simplePos x="0" y="0"/>
            <wp:positionH relativeFrom="column">
              <wp:posOffset>4486910</wp:posOffset>
            </wp:positionH>
            <wp:positionV relativeFrom="page">
              <wp:posOffset>13067030</wp:posOffset>
            </wp:positionV>
            <wp:extent cx="1286510" cy="1399540"/>
            <wp:effectExtent l="0" t="0" r="0" b="0"/>
            <wp:wrapNone/>
            <wp:docPr id="622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616" behindDoc="0" locked="0" layoutInCell="1" allowOverlap="1" wp14:anchorId="02AFF956" wp14:editId="33FD055A">
            <wp:simplePos x="0" y="0"/>
            <wp:positionH relativeFrom="column">
              <wp:posOffset>4036695</wp:posOffset>
            </wp:positionH>
            <wp:positionV relativeFrom="page">
              <wp:posOffset>13208000</wp:posOffset>
            </wp:positionV>
            <wp:extent cx="483870" cy="1257300"/>
            <wp:effectExtent l="0" t="0" r="0" b="0"/>
            <wp:wrapNone/>
            <wp:docPr id="621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640" behindDoc="0" locked="0" layoutInCell="1" allowOverlap="1" wp14:anchorId="0CC30E84" wp14:editId="321086A4">
            <wp:simplePos x="0" y="0"/>
            <wp:positionH relativeFrom="column">
              <wp:posOffset>559435</wp:posOffset>
            </wp:positionH>
            <wp:positionV relativeFrom="page">
              <wp:posOffset>13115925</wp:posOffset>
            </wp:positionV>
            <wp:extent cx="212090" cy="1202690"/>
            <wp:effectExtent l="0" t="0" r="0" b="0"/>
            <wp:wrapNone/>
            <wp:docPr id="620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664" behindDoc="0" locked="0" layoutInCell="1" allowOverlap="1" wp14:anchorId="3F0A0D42" wp14:editId="7FAB61FB">
            <wp:simplePos x="0" y="0"/>
            <wp:positionH relativeFrom="column">
              <wp:posOffset>848995</wp:posOffset>
            </wp:positionH>
            <wp:positionV relativeFrom="page">
              <wp:posOffset>13115925</wp:posOffset>
            </wp:positionV>
            <wp:extent cx="213995" cy="1075690"/>
            <wp:effectExtent l="0" t="0" r="0" b="0"/>
            <wp:wrapNone/>
            <wp:docPr id="619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688" behindDoc="0" locked="0" layoutInCell="1" allowOverlap="1" wp14:anchorId="6CDAE58C" wp14:editId="24A5265E">
            <wp:simplePos x="0" y="0"/>
            <wp:positionH relativeFrom="column">
              <wp:posOffset>1147445</wp:posOffset>
            </wp:positionH>
            <wp:positionV relativeFrom="page">
              <wp:posOffset>13110210</wp:posOffset>
            </wp:positionV>
            <wp:extent cx="236220" cy="1113155"/>
            <wp:effectExtent l="0" t="0" r="0" b="0"/>
            <wp:wrapNone/>
            <wp:docPr id="618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712" behindDoc="0" locked="0" layoutInCell="1" allowOverlap="1" wp14:anchorId="6EBDBD63" wp14:editId="0017659F">
            <wp:simplePos x="0" y="0"/>
            <wp:positionH relativeFrom="column">
              <wp:posOffset>1457960</wp:posOffset>
            </wp:positionH>
            <wp:positionV relativeFrom="page">
              <wp:posOffset>13119735</wp:posOffset>
            </wp:positionV>
            <wp:extent cx="226060" cy="958850"/>
            <wp:effectExtent l="0" t="0" r="0" b="0"/>
            <wp:wrapNone/>
            <wp:docPr id="617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736" behindDoc="0" locked="0" layoutInCell="1" allowOverlap="1" wp14:anchorId="1CA2328C" wp14:editId="1579D7AA">
            <wp:simplePos x="0" y="0"/>
            <wp:positionH relativeFrom="column">
              <wp:posOffset>1754505</wp:posOffset>
            </wp:positionH>
            <wp:positionV relativeFrom="page">
              <wp:posOffset>13110210</wp:posOffset>
            </wp:positionV>
            <wp:extent cx="191135" cy="1217930"/>
            <wp:effectExtent l="0" t="0" r="0" b="0"/>
            <wp:wrapNone/>
            <wp:docPr id="616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760" behindDoc="0" locked="0" layoutInCell="1" allowOverlap="1" wp14:anchorId="7E535BB6" wp14:editId="5EF255D8">
            <wp:simplePos x="0" y="0"/>
            <wp:positionH relativeFrom="column">
              <wp:posOffset>2025015</wp:posOffset>
            </wp:positionH>
            <wp:positionV relativeFrom="page">
              <wp:posOffset>13115925</wp:posOffset>
            </wp:positionV>
            <wp:extent cx="193675" cy="1102360"/>
            <wp:effectExtent l="0" t="0" r="0" b="0"/>
            <wp:wrapNone/>
            <wp:docPr id="615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784" behindDoc="0" locked="0" layoutInCell="1" allowOverlap="1" wp14:anchorId="11D41BB5" wp14:editId="1137B93C">
            <wp:simplePos x="0" y="0"/>
            <wp:positionH relativeFrom="column">
              <wp:posOffset>2309495</wp:posOffset>
            </wp:positionH>
            <wp:positionV relativeFrom="page">
              <wp:posOffset>13110210</wp:posOffset>
            </wp:positionV>
            <wp:extent cx="203835" cy="1014730"/>
            <wp:effectExtent l="0" t="0" r="0" b="0"/>
            <wp:wrapNone/>
            <wp:docPr id="614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808" behindDoc="0" locked="0" layoutInCell="1" allowOverlap="1" wp14:anchorId="21C9FB68" wp14:editId="5CBE78A1">
            <wp:simplePos x="0" y="0"/>
            <wp:positionH relativeFrom="column">
              <wp:posOffset>2588260</wp:posOffset>
            </wp:positionH>
            <wp:positionV relativeFrom="page">
              <wp:posOffset>13115925</wp:posOffset>
            </wp:positionV>
            <wp:extent cx="193675" cy="867410"/>
            <wp:effectExtent l="0" t="0" r="0" b="0"/>
            <wp:wrapNone/>
            <wp:docPr id="613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832" behindDoc="0" locked="0" layoutInCell="1" allowOverlap="1" wp14:anchorId="1226AD01" wp14:editId="70C7C425">
            <wp:simplePos x="0" y="0"/>
            <wp:positionH relativeFrom="column">
              <wp:posOffset>2859405</wp:posOffset>
            </wp:positionH>
            <wp:positionV relativeFrom="page">
              <wp:posOffset>13110210</wp:posOffset>
            </wp:positionV>
            <wp:extent cx="213995" cy="1092200"/>
            <wp:effectExtent l="0" t="0" r="0" b="0"/>
            <wp:wrapNone/>
            <wp:docPr id="612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856" behindDoc="0" locked="0" layoutInCell="1" allowOverlap="1" wp14:anchorId="3ABCB5E7" wp14:editId="749B3F7F">
            <wp:simplePos x="0" y="0"/>
            <wp:positionH relativeFrom="column">
              <wp:posOffset>3161665</wp:posOffset>
            </wp:positionH>
            <wp:positionV relativeFrom="page">
              <wp:posOffset>13123545</wp:posOffset>
            </wp:positionV>
            <wp:extent cx="217170" cy="1038225"/>
            <wp:effectExtent l="0" t="0" r="0" b="0"/>
            <wp:wrapNone/>
            <wp:docPr id="611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02DFF083" wp14:editId="641A915A">
                <wp:simplePos x="0" y="0"/>
                <wp:positionH relativeFrom="column">
                  <wp:posOffset>2033270</wp:posOffset>
                </wp:positionH>
                <wp:positionV relativeFrom="paragraph">
                  <wp:posOffset>-3822065</wp:posOffset>
                </wp:positionV>
                <wp:extent cx="2557780" cy="245110"/>
                <wp:effectExtent l="0" t="0" r="0" b="0"/>
                <wp:wrapNone/>
                <wp:docPr id="65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4F797" w14:textId="77777777" w:rsidR="00B801F4" w:rsidRPr="00EE7A05" w:rsidRDefault="00B801F4">
                            <w:pPr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F083" id="Text Box 99" o:spid="_x0000_s1027" type="#_x0000_t202" style="position:absolute;margin-left:160.1pt;margin-top:-300.95pt;width:201.4pt;height:19.3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" filled="f" stroked="f" strokeweight=".5pt">
                <v:textbox inset="0,0,0,0">
                  <w:txbxContent>
                    <w:p w14:paraId="54F4F797" w14:textId="77777777" w:rsidR="00B801F4" w:rsidRPr="00EE7A05" w:rsidRDefault="00B801F4">
                      <w:pPr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6A4719A3" wp14:editId="44AF814B">
                <wp:simplePos x="0" y="0"/>
                <wp:positionH relativeFrom="column">
                  <wp:posOffset>840105</wp:posOffset>
                </wp:positionH>
                <wp:positionV relativeFrom="paragraph">
                  <wp:posOffset>-2620010</wp:posOffset>
                </wp:positionV>
                <wp:extent cx="2557780" cy="245110"/>
                <wp:effectExtent l="0" t="0" r="0" b="0"/>
                <wp:wrapNone/>
                <wp:docPr id="65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84C46" w14:textId="77777777" w:rsidR="00B801F4" w:rsidRPr="00EE7A05" w:rsidRDefault="00B801F4">
                            <w:pPr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19A3" id="Text Box 102" o:spid="_x0000_s1028" type="#_x0000_t202" style="position:absolute;margin-left:66.15pt;margin-top:-206.3pt;width:201.4pt;height:19.3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" filled="f" stroked="f" strokeweight=".5pt">
                <v:textbox inset="0,0,0,0">
                  <w:txbxContent>
                    <w:p w14:paraId="11B84C46" w14:textId="77777777" w:rsidR="00B801F4" w:rsidRPr="00EE7A05" w:rsidRDefault="00B801F4">
                      <w:pPr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BFFF67C" wp14:editId="459FBD87">
                <wp:simplePos x="0" y="0"/>
                <wp:positionH relativeFrom="column">
                  <wp:posOffset>-431800</wp:posOffset>
                </wp:positionH>
                <wp:positionV relativeFrom="paragraph">
                  <wp:posOffset>8074025</wp:posOffset>
                </wp:positionV>
                <wp:extent cx="2557780" cy="245110"/>
                <wp:effectExtent l="0" t="0" r="0" b="0"/>
                <wp:wrapNone/>
                <wp:docPr id="64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F03CE" w14:textId="77777777" w:rsidR="00B801F4" w:rsidRPr="00EE7A05" w:rsidRDefault="00B801F4">
                            <w:pPr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F67C" id="Text Box 104" o:spid="_x0000_s1029" type="#_x0000_t202" style="position:absolute;margin-left:-34pt;margin-top:635.75pt;width:201.4pt;height:19.3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" filled="f" stroked="f" strokeweight=".5pt">
                <v:textbox inset="0,0,0,0">
                  <w:txbxContent>
                    <w:p w14:paraId="0FFF03CE" w14:textId="77777777" w:rsidR="00B801F4" w:rsidRPr="00EE7A05" w:rsidRDefault="00B801F4">
                      <w:pPr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1C36ACA7" wp14:editId="788A3684">
                <wp:simplePos x="0" y="0"/>
                <wp:positionH relativeFrom="column">
                  <wp:posOffset>-1680210</wp:posOffset>
                </wp:positionH>
                <wp:positionV relativeFrom="page">
                  <wp:posOffset>8815705</wp:posOffset>
                </wp:positionV>
                <wp:extent cx="825500" cy="417830"/>
                <wp:effectExtent l="0" t="0" r="0" b="0"/>
                <wp:wrapNone/>
                <wp:docPr id="64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E7A05" w14:paraId="74F5D558" w14:textId="77777777" w:rsidTr="00EE7A05">
                              <w:tc>
                                <w:tcPr>
                                  <w:tcW w:w="281" w:type="dxa"/>
                                  <w:shd w:val="clear" w:color="auto" w:fill="auto"/>
                                </w:tcPr>
                                <w:p w14:paraId="01F54027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38AAD72F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D0DF6B4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6BBE0C9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E7A05" w14:paraId="4056E30D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16067EBE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1238F68C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2E572331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5FEDC978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628FC001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6051371F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26BC9274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2B4B3F1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00C00BC2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512F2A18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3FC5DED9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25031322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0201D333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1B1008D2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059959DD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196EC857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4A08817B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435C1749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3EF62FED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1920B1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ACA7" id="Text Box 21" o:spid="_x0000_s1030" type="#_x0000_t202" style="position:absolute;margin-left:-132.3pt;margin-top:694.15pt;width:65pt;height:32.9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" filled="f" stroked="f" strokeweight=".5pt">
                <v:textbox inset="0,0,0,0">
                  <w:txbxContent>
                    <w:tbl>
                      <w:tblPr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E7A05" w14:paraId="74F5D558" w14:textId="77777777" w:rsidTr="00EE7A05">
                        <w:tc>
                          <w:tcPr>
                            <w:tcW w:w="281" w:type="dxa"/>
                            <w:shd w:val="clear" w:color="auto" w:fill="auto"/>
                          </w:tcPr>
                          <w:p w14:paraId="01F54027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38AAD72F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14:paraId="0D0DF6B4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6BBE0C9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E7A05" w14:paraId="4056E30D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16067EBE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1238F68C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2E572331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5FEDC978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628FC001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6051371F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26BC9274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2B4B3F1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00C00BC2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512F2A18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3FC5DED9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25031322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0201D333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1B1008D2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059959DD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196EC857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4A08817B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435C1749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3EF62FED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671920B1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60512">
        <w:rPr>
          <w:noProof/>
        </w:rPr>
        <w:drawing>
          <wp:inline distT="0" distB="0" distL="0" distR="0" wp14:anchorId="695A5A77" wp14:editId="4A4D7274">
            <wp:extent cx="10683240" cy="15097125"/>
            <wp:effectExtent l="0" t="0" r="0" b="0"/>
            <wp:docPr id="1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82CA336" wp14:editId="037E04A5">
                <wp:simplePos x="0" y="0"/>
                <wp:positionH relativeFrom="column">
                  <wp:posOffset>3709670</wp:posOffset>
                </wp:positionH>
                <wp:positionV relativeFrom="paragraph">
                  <wp:posOffset>7335520</wp:posOffset>
                </wp:positionV>
                <wp:extent cx="1706245" cy="147320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771D6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A336" id="Text Box 679" o:spid="_x0000_s1031" type="#_x0000_t202" style="position:absolute;margin-left:292.1pt;margin-top:577.6pt;width:134.35pt;height:11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" filled="f" stroked="f" strokeweight=".5pt">
                <v:textbox inset="0,0,0,0">
                  <w:txbxContent>
                    <w:p w14:paraId="306771D6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6880" behindDoc="0" locked="0" layoutInCell="1" allowOverlap="1" wp14:anchorId="1484DFFF" wp14:editId="4891FA00">
            <wp:simplePos x="0" y="0"/>
            <wp:positionH relativeFrom="column">
              <wp:posOffset>525145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605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904" behindDoc="0" locked="0" layoutInCell="1" allowOverlap="1" wp14:anchorId="2330ACF7" wp14:editId="1D6846D7">
            <wp:simplePos x="0" y="0"/>
            <wp:positionH relativeFrom="column">
              <wp:posOffset>3554730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604" name="Picture 81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0" locked="0" layoutInCell="1" allowOverlap="1" wp14:anchorId="4472680B" wp14:editId="740E41D7">
            <wp:simplePos x="0" y="0"/>
            <wp:positionH relativeFrom="column">
              <wp:posOffset>1205230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603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952" behindDoc="0" locked="0" layoutInCell="1" allowOverlap="1" wp14:anchorId="6200B8C2" wp14:editId="50BCDACB">
            <wp:simplePos x="0" y="0"/>
            <wp:positionH relativeFrom="column">
              <wp:posOffset>1854835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602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976" behindDoc="0" locked="0" layoutInCell="1" allowOverlap="1" wp14:anchorId="7822824C" wp14:editId="5EED94AB">
            <wp:simplePos x="0" y="0"/>
            <wp:positionH relativeFrom="column">
              <wp:posOffset>9796780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601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000" behindDoc="0" locked="0" layoutInCell="1" allowOverlap="1" wp14:anchorId="5B6D5616" wp14:editId="0C8C6E66">
            <wp:simplePos x="0" y="0"/>
            <wp:positionH relativeFrom="column">
              <wp:posOffset>9371330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600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024" behindDoc="0" locked="0" layoutInCell="1" allowOverlap="1" wp14:anchorId="027401D2" wp14:editId="377682B2">
            <wp:simplePos x="0" y="0"/>
            <wp:positionH relativeFrom="column">
              <wp:posOffset>8950325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599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048" behindDoc="0" locked="0" layoutInCell="1" allowOverlap="1" wp14:anchorId="5880C35A" wp14:editId="5ED3389F">
            <wp:simplePos x="0" y="0"/>
            <wp:positionH relativeFrom="column">
              <wp:posOffset>8520430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598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072" behindDoc="0" locked="0" layoutInCell="1" allowOverlap="1" wp14:anchorId="68301F4D" wp14:editId="192DAA43">
            <wp:simplePos x="0" y="0"/>
            <wp:positionH relativeFrom="column">
              <wp:posOffset>8071485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597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07E9854A" wp14:editId="24AB1D29">
            <wp:simplePos x="0" y="0"/>
            <wp:positionH relativeFrom="column">
              <wp:posOffset>7614285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596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0" locked="0" layoutInCell="1" allowOverlap="1" wp14:anchorId="538A66FD" wp14:editId="7F9DE17B">
            <wp:simplePos x="0" y="0"/>
            <wp:positionH relativeFrom="column">
              <wp:posOffset>7157085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595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144" behindDoc="0" locked="0" layoutInCell="1" allowOverlap="1" wp14:anchorId="66E02943" wp14:editId="409BD9AA">
            <wp:simplePos x="0" y="0"/>
            <wp:positionH relativeFrom="column">
              <wp:posOffset>6680200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594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168" behindDoc="0" locked="0" layoutInCell="1" allowOverlap="1" wp14:anchorId="35FA1EEF" wp14:editId="578177F0">
            <wp:simplePos x="0" y="0"/>
            <wp:positionH relativeFrom="column">
              <wp:posOffset>6198870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593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192" behindDoc="0" locked="0" layoutInCell="1" allowOverlap="1" wp14:anchorId="1CE3061C" wp14:editId="4C6E246E">
            <wp:simplePos x="0" y="0"/>
            <wp:positionH relativeFrom="column">
              <wp:posOffset>5713730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592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0" locked="0" layoutInCell="1" allowOverlap="1" wp14:anchorId="38787C02" wp14:editId="013A2FB9">
            <wp:simplePos x="0" y="0"/>
            <wp:positionH relativeFrom="column">
              <wp:posOffset>5201285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591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240" behindDoc="0" locked="0" layoutInCell="1" allowOverlap="1" wp14:anchorId="30457B43" wp14:editId="749695E0">
            <wp:simplePos x="0" y="0"/>
            <wp:positionH relativeFrom="column">
              <wp:posOffset>4676140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590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264" behindDoc="0" locked="0" layoutInCell="1" allowOverlap="1" wp14:anchorId="5000A43A" wp14:editId="43A9323E">
            <wp:simplePos x="0" y="0"/>
            <wp:positionH relativeFrom="column">
              <wp:posOffset>4143375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589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288" behindDoc="0" locked="0" layoutInCell="1" allowOverlap="1" wp14:anchorId="4CF940F3" wp14:editId="113D8E9C">
            <wp:simplePos x="0" y="0"/>
            <wp:positionH relativeFrom="column">
              <wp:posOffset>3602990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588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0" locked="0" layoutInCell="1" allowOverlap="1" wp14:anchorId="0194B278" wp14:editId="408F571F">
            <wp:simplePos x="0" y="0"/>
            <wp:positionH relativeFrom="column">
              <wp:posOffset>3038475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587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336" behindDoc="0" locked="0" layoutInCell="1" allowOverlap="1" wp14:anchorId="560E1C93" wp14:editId="766B104F">
            <wp:simplePos x="0" y="0"/>
            <wp:positionH relativeFrom="column">
              <wp:posOffset>2461895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586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360" behindDoc="0" locked="0" layoutInCell="1" allowOverlap="1" wp14:anchorId="045DAFE6" wp14:editId="1931AE26">
            <wp:simplePos x="0" y="0"/>
            <wp:positionH relativeFrom="column">
              <wp:posOffset>6518910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585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384" behindDoc="0" locked="0" layoutInCell="1" allowOverlap="1" wp14:anchorId="21F2A5FF" wp14:editId="74D6F855">
            <wp:simplePos x="0" y="0"/>
            <wp:positionH relativeFrom="column">
              <wp:posOffset>6753860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584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408" behindDoc="0" locked="0" layoutInCell="1" allowOverlap="1" wp14:anchorId="7601C6C4" wp14:editId="3D335101">
            <wp:simplePos x="0" y="0"/>
            <wp:positionH relativeFrom="column">
              <wp:posOffset>6998970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583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432" behindDoc="0" locked="0" layoutInCell="1" allowOverlap="1" wp14:anchorId="74B75A51" wp14:editId="3910D627">
            <wp:simplePos x="0" y="0"/>
            <wp:positionH relativeFrom="column">
              <wp:posOffset>7247890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582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0" locked="0" layoutInCell="1" allowOverlap="1" wp14:anchorId="55F47267" wp14:editId="1DD5CA43">
            <wp:simplePos x="0" y="0"/>
            <wp:positionH relativeFrom="column">
              <wp:posOffset>7504430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581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480" behindDoc="0" locked="0" layoutInCell="1" allowOverlap="1" wp14:anchorId="2DBD34F2" wp14:editId="4EA50221">
            <wp:simplePos x="0" y="0"/>
            <wp:positionH relativeFrom="column">
              <wp:posOffset>7763510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580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0" locked="0" layoutInCell="1" allowOverlap="1" wp14:anchorId="2B4F7A24" wp14:editId="230D7BDD">
            <wp:simplePos x="0" y="0"/>
            <wp:positionH relativeFrom="column">
              <wp:posOffset>8035290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579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0" locked="0" layoutInCell="1" allowOverlap="1" wp14:anchorId="57559D62" wp14:editId="0A83991D">
            <wp:simplePos x="0" y="0"/>
            <wp:positionH relativeFrom="column">
              <wp:posOffset>8312150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578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552" behindDoc="0" locked="0" layoutInCell="1" allowOverlap="1" wp14:anchorId="75959F36" wp14:editId="0809C4DF">
            <wp:simplePos x="0" y="0"/>
            <wp:positionH relativeFrom="column">
              <wp:posOffset>8597900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577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576" behindDoc="0" locked="0" layoutInCell="1" allowOverlap="1" wp14:anchorId="79D24200" wp14:editId="123AF389">
            <wp:simplePos x="0" y="0"/>
            <wp:positionH relativeFrom="column">
              <wp:posOffset>8898890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576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600" behindDoc="0" locked="0" layoutInCell="1" allowOverlap="1" wp14:anchorId="7A9D9A38" wp14:editId="0B32532E">
            <wp:simplePos x="0" y="0"/>
            <wp:positionH relativeFrom="column">
              <wp:posOffset>9208770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575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624" behindDoc="0" locked="0" layoutInCell="1" allowOverlap="1" wp14:anchorId="24ADB081" wp14:editId="3658FF75">
            <wp:simplePos x="0" y="0"/>
            <wp:positionH relativeFrom="column">
              <wp:posOffset>9531350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574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0" locked="0" layoutInCell="1" allowOverlap="1" wp14:anchorId="0F4D06FF" wp14:editId="19120FCC">
            <wp:simplePos x="0" y="0"/>
            <wp:positionH relativeFrom="column">
              <wp:posOffset>9861550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573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672" behindDoc="0" locked="0" layoutInCell="1" allowOverlap="1" wp14:anchorId="64F4D08F" wp14:editId="1EF1FAC8">
            <wp:simplePos x="0" y="0"/>
            <wp:positionH relativeFrom="column">
              <wp:posOffset>524510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572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0" locked="0" layoutInCell="1" allowOverlap="1" wp14:anchorId="442E95A9" wp14:editId="4A30476A">
            <wp:simplePos x="0" y="0"/>
            <wp:positionH relativeFrom="column">
              <wp:posOffset>1165225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571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720" behindDoc="0" locked="0" layoutInCell="1" allowOverlap="1" wp14:anchorId="3930913D" wp14:editId="1740A1F0">
            <wp:simplePos x="0" y="0"/>
            <wp:positionH relativeFrom="column">
              <wp:posOffset>1817370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570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0" locked="0" layoutInCell="1" allowOverlap="1" wp14:anchorId="25912052" wp14:editId="4B91C31A">
            <wp:simplePos x="0" y="0"/>
            <wp:positionH relativeFrom="column">
              <wp:posOffset>2325370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569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0" locked="0" layoutInCell="1" allowOverlap="1" wp14:anchorId="31F6AA11" wp14:editId="5EE71E0C">
            <wp:simplePos x="0" y="0"/>
            <wp:positionH relativeFrom="column">
              <wp:posOffset>5234305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568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0" locked="0" layoutInCell="1" allowOverlap="1" wp14:anchorId="6378A453" wp14:editId="2644E88F">
            <wp:simplePos x="0" y="0"/>
            <wp:positionH relativeFrom="column">
              <wp:posOffset>6404610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567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0" locked="0" layoutInCell="1" allowOverlap="1" wp14:anchorId="3C9A78B6" wp14:editId="0D15B1E4">
            <wp:simplePos x="0" y="0"/>
            <wp:positionH relativeFrom="column">
              <wp:posOffset>6595110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566" name="Pictur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0" locked="0" layoutInCell="1" allowOverlap="1" wp14:anchorId="14562E27" wp14:editId="49355C18">
            <wp:simplePos x="0" y="0"/>
            <wp:positionH relativeFrom="column">
              <wp:posOffset>6797675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565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0" locked="0" layoutInCell="1" allowOverlap="1" wp14:anchorId="1F1ADAF7" wp14:editId="644EEBD4">
            <wp:simplePos x="0" y="0"/>
            <wp:positionH relativeFrom="column">
              <wp:posOffset>7008495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564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0" locked="0" layoutInCell="1" allowOverlap="1" wp14:anchorId="42BA0366" wp14:editId="752142A8">
            <wp:simplePos x="0" y="0"/>
            <wp:positionH relativeFrom="column">
              <wp:posOffset>7275195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563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0" locked="0" layoutInCell="1" allowOverlap="1" wp14:anchorId="180728BC" wp14:editId="65B277F5">
            <wp:simplePos x="0" y="0"/>
            <wp:positionH relativeFrom="column">
              <wp:posOffset>7584440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562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0" locked="0" layoutInCell="1" allowOverlap="1" wp14:anchorId="0AB0CCAC" wp14:editId="3BA88DB8">
            <wp:simplePos x="0" y="0"/>
            <wp:positionH relativeFrom="column">
              <wp:posOffset>7926705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561" name="Pictur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0" locked="0" layoutInCell="1" allowOverlap="1" wp14:anchorId="4C519E44" wp14:editId="7231690C">
            <wp:simplePos x="0" y="0"/>
            <wp:positionH relativeFrom="column">
              <wp:posOffset>8338185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560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0" locked="0" layoutInCell="1" allowOverlap="1" wp14:anchorId="6C97E319" wp14:editId="19F02C19">
            <wp:simplePos x="0" y="0"/>
            <wp:positionH relativeFrom="column">
              <wp:posOffset>8764270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559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008" behindDoc="0" locked="0" layoutInCell="1" allowOverlap="1" wp14:anchorId="2DD871DB" wp14:editId="6394AFEE">
            <wp:simplePos x="0" y="0"/>
            <wp:positionH relativeFrom="column">
              <wp:posOffset>9587230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558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032" behindDoc="0" locked="0" layoutInCell="1" allowOverlap="1" wp14:anchorId="5A2E2157" wp14:editId="36C1E551">
            <wp:simplePos x="0" y="0"/>
            <wp:positionH relativeFrom="column">
              <wp:posOffset>9086850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557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47871EAE" wp14:editId="25B0D347">
            <wp:simplePos x="0" y="0"/>
            <wp:positionH relativeFrom="column">
              <wp:posOffset>8382000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556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0" locked="0" layoutInCell="1" allowOverlap="1" wp14:anchorId="0BA60B03" wp14:editId="7C0118C0">
            <wp:simplePos x="0" y="0"/>
            <wp:positionH relativeFrom="column">
              <wp:posOffset>7712710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555" name="Pictur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0" locked="0" layoutInCell="1" allowOverlap="1" wp14:anchorId="511F7376" wp14:editId="3E9D5D7E">
            <wp:simplePos x="0" y="0"/>
            <wp:positionH relativeFrom="column">
              <wp:posOffset>7277100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554" name="Pictur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36188CA1" wp14:editId="66D7DEDE">
            <wp:simplePos x="0" y="0"/>
            <wp:positionH relativeFrom="column">
              <wp:posOffset>6487795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553" name="Pictur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152" behindDoc="0" locked="0" layoutInCell="1" allowOverlap="1" wp14:anchorId="028DD773" wp14:editId="168F005E">
            <wp:simplePos x="0" y="0"/>
            <wp:positionH relativeFrom="column">
              <wp:posOffset>5777865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552" name="Pictur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176" behindDoc="0" locked="0" layoutInCell="1" allowOverlap="1" wp14:anchorId="070DC25D" wp14:editId="35E61458">
            <wp:simplePos x="0" y="0"/>
            <wp:positionH relativeFrom="column">
              <wp:posOffset>4452620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551" name="Pictur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0" locked="0" layoutInCell="1" allowOverlap="1" wp14:anchorId="56A75467" wp14:editId="6C5DC47D">
            <wp:simplePos x="0" y="0"/>
            <wp:positionH relativeFrom="column">
              <wp:posOffset>4002405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550" name="Pictur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224" behindDoc="0" locked="0" layoutInCell="1" allowOverlap="1" wp14:anchorId="6447DDC7" wp14:editId="34140A90">
            <wp:simplePos x="0" y="0"/>
            <wp:positionH relativeFrom="column">
              <wp:posOffset>525145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549" name="Pictur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0" locked="0" layoutInCell="1" allowOverlap="1" wp14:anchorId="7FE60608" wp14:editId="36826B4D">
            <wp:simplePos x="0" y="0"/>
            <wp:positionH relativeFrom="column">
              <wp:posOffset>814705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548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0" locked="0" layoutInCell="1" allowOverlap="1" wp14:anchorId="445B2F55" wp14:editId="793398DB">
            <wp:simplePos x="0" y="0"/>
            <wp:positionH relativeFrom="column">
              <wp:posOffset>1113155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547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0" locked="0" layoutInCell="1" allowOverlap="1" wp14:anchorId="4B7C069D" wp14:editId="70169504">
            <wp:simplePos x="0" y="0"/>
            <wp:positionH relativeFrom="column">
              <wp:posOffset>1423670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546" name="Pictur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0" locked="0" layoutInCell="1" allowOverlap="1" wp14:anchorId="2D5FAE72" wp14:editId="4AB405C8">
            <wp:simplePos x="0" y="0"/>
            <wp:positionH relativeFrom="column">
              <wp:posOffset>1720215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545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0" locked="0" layoutInCell="1" allowOverlap="1" wp14:anchorId="774EB699" wp14:editId="21C00FD5">
            <wp:simplePos x="0" y="0"/>
            <wp:positionH relativeFrom="column">
              <wp:posOffset>1990725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544" name="Pictur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0" locked="0" layoutInCell="1" allowOverlap="1" wp14:anchorId="602C28C8" wp14:editId="192568A9">
            <wp:simplePos x="0" y="0"/>
            <wp:positionH relativeFrom="column">
              <wp:posOffset>2275205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543" name="Pictur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392" behindDoc="0" locked="0" layoutInCell="1" allowOverlap="1" wp14:anchorId="4B2CD35E" wp14:editId="11B58AED">
            <wp:simplePos x="0" y="0"/>
            <wp:positionH relativeFrom="column">
              <wp:posOffset>2553970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542" name="Pictur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0" locked="0" layoutInCell="1" allowOverlap="1" wp14:anchorId="7C9F6E66" wp14:editId="0B5B4A20">
            <wp:simplePos x="0" y="0"/>
            <wp:positionH relativeFrom="column">
              <wp:posOffset>2825115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541" name="Pictur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0" locked="0" layoutInCell="1" allowOverlap="1" wp14:anchorId="483765E5" wp14:editId="104CEBD8">
            <wp:simplePos x="0" y="0"/>
            <wp:positionH relativeFrom="column">
              <wp:posOffset>3127375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540" name="Pictur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A50">
        <w:rPr>
          <w:noProof/>
        </w:rPr>
        <w:drawing>
          <wp:inline distT="0" distB="0" distL="0" distR="0" wp14:anchorId="7200754A" wp14:editId="16A07E16">
            <wp:extent cx="10683240" cy="15097125"/>
            <wp:effectExtent l="0" t="0" r="0" b="0"/>
            <wp:docPr id="2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611E28B" wp14:editId="172CAC17">
                <wp:simplePos x="0" y="0"/>
                <wp:positionH relativeFrom="column">
                  <wp:posOffset>3738245</wp:posOffset>
                </wp:positionH>
                <wp:positionV relativeFrom="paragraph">
                  <wp:posOffset>5828030</wp:posOffset>
                </wp:positionV>
                <wp:extent cx="1706245" cy="23114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14402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E28B" id="Text Box 680" o:spid="_x0000_s1032" type="#_x0000_t202" style="position:absolute;margin-left:294.35pt;margin-top:458.9pt;width:134.35pt;height:18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" filled="f" stroked="f" strokeweight=".5pt">
                <v:textbox inset="0,0,0,0">
                  <w:txbxContent>
                    <w:p w14:paraId="53714402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1024" behindDoc="0" locked="0" layoutInCell="1" allowOverlap="1" wp14:anchorId="27D2ADAC" wp14:editId="585D659E">
            <wp:simplePos x="0" y="0"/>
            <wp:positionH relativeFrom="column">
              <wp:posOffset>3164840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538" name="Pictur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0" locked="0" layoutInCell="1" allowOverlap="1" wp14:anchorId="121038D7" wp14:editId="13614CCD">
            <wp:simplePos x="0" y="0"/>
            <wp:positionH relativeFrom="column">
              <wp:posOffset>2862580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537" name="Pictur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0" locked="0" layoutInCell="1" allowOverlap="1" wp14:anchorId="16CC0CE6" wp14:editId="2D177E6A">
            <wp:simplePos x="0" y="0"/>
            <wp:positionH relativeFrom="column">
              <wp:posOffset>2591435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536" name="Pictur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0" locked="0" layoutInCell="1" allowOverlap="1" wp14:anchorId="79597E73" wp14:editId="7954E8BA">
            <wp:simplePos x="0" y="0"/>
            <wp:positionH relativeFrom="column">
              <wp:posOffset>2312670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535" name="Pictur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0" locked="0" layoutInCell="1" allowOverlap="1" wp14:anchorId="49711796" wp14:editId="12A2C49D">
            <wp:simplePos x="0" y="0"/>
            <wp:positionH relativeFrom="column">
              <wp:posOffset>2028190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534" name="Pictur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0" locked="0" layoutInCell="1" allowOverlap="1" wp14:anchorId="095D7CD3" wp14:editId="628A708F">
            <wp:simplePos x="0" y="0"/>
            <wp:positionH relativeFrom="column">
              <wp:posOffset>1757680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533" name="Pictur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740D09D8" wp14:editId="333F92E3">
            <wp:simplePos x="0" y="0"/>
            <wp:positionH relativeFrom="column">
              <wp:posOffset>1461135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532" name="Pictur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0" locked="0" layoutInCell="1" allowOverlap="1" wp14:anchorId="28F2EC34" wp14:editId="0A5C4349">
            <wp:simplePos x="0" y="0"/>
            <wp:positionH relativeFrom="column">
              <wp:posOffset>1150620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531" name="Pictur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108E0A6F" wp14:editId="3432FFAB">
            <wp:simplePos x="0" y="0"/>
            <wp:positionH relativeFrom="column">
              <wp:posOffset>852170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530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0" locked="0" layoutInCell="1" allowOverlap="1" wp14:anchorId="23871791" wp14:editId="109FE45B">
            <wp:simplePos x="0" y="0"/>
            <wp:positionH relativeFrom="column">
              <wp:posOffset>562610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529" name="Pictur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0" locked="0" layoutInCell="1" allowOverlap="1" wp14:anchorId="61081FE5" wp14:editId="0FBC6DCF">
            <wp:simplePos x="0" y="0"/>
            <wp:positionH relativeFrom="column">
              <wp:posOffset>4039870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528" name="Pictur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0" locked="0" layoutInCell="1" allowOverlap="1" wp14:anchorId="4ACD5AF7" wp14:editId="43279B7C">
            <wp:simplePos x="0" y="0"/>
            <wp:positionH relativeFrom="column">
              <wp:posOffset>4490085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527" name="Pictur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0" locked="0" layoutInCell="1" allowOverlap="1" wp14:anchorId="6184B125" wp14:editId="3A8CD51F">
            <wp:simplePos x="0" y="0"/>
            <wp:positionH relativeFrom="column">
              <wp:posOffset>5815330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526" name="Pictur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0" locked="0" layoutInCell="1" allowOverlap="1" wp14:anchorId="47D8E9B1" wp14:editId="678A0690">
            <wp:simplePos x="0" y="0"/>
            <wp:positionH relativeFrom="column">
              <wp:posOffset>6525260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525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0" locked="0" layoutInCell="1" allowOverlap="1" wp14:anchorId="352AA54B" wp14:editId="40140610">
            <wp:simplePos x="0" y="0"/>
            <wp:positionH relativeFrom="column">
              <wp:posOffset>7314565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524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0" locked="0" layoutInCell="1" allowOverlap="1" wp14:anchorId="5B396928" wp14:editId="4483F919">
            <wp:simplePos x="0" y="0"/>
            <wp:positionH relativeFrom="column">
              <wp:posOffset>7750175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523" name="Pictur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0" locked="0" layoutInCell="1" allowOverlap="1" wp14:anchorId="15F81E8F" wp14:editId="6AB90BB2">
            <wp:simplePos x="0" y="0"/>
            <wp:positionH relativeFrom="column">
              <wp:posOffset>8419465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522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0" locked="0" layoutInCell="1" allowOverlap="1" wp14:anchorId="58028AE6" wp14:editId="74976E39">
            <wp:simplePos x="0" y="0"/>
            <wp:positionH relativeFrom="column">
              <wp:posOffset>9124315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521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0" locked="0" layoutInCell="1" allowOverlap="1" wp14:anchorId="706C6449" wp14:editId="09502DCC">
            <wp:simplePos x="0" y="0"/>
            <wp:positionH relativeFrom="column">
              <wp:posOffset>9624695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520" name="Pictur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0" locked="0" layoutInCell="1" allowOverlap="1" wp14:anchorId="63F9A687" wp14:editId="7B766474">
            <wp:simplePos x="0" y="0"/>
            <wp:positionH relativeFrom="column">
              <wp:posOffset>8801735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519" name="Pictur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0" locked="0" layoutInCell="1" allowOverlap="1" wp14:anchorId="07F8A710" wp14:editId="692DBA19">
            <wp:simplePos x="0" y="0"/>
            <wp:positionH relativeFrom="column">
              <wp:posOffset>8375650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518" name="Pictur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0" locked="0" layoutInCell="1" allowOverlap="1" wp14:anchorId="1A492E25" wp14:editId="047C0BD9">
            <wp:simplePos x="0" y="0"/>
            <wp:positionH relativeFrom="column">
              <wp:posOffset>7964170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517" name="Pictur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0" locked="0" layoutInCell="1" allowOverlap="1" wp14:anchorId="25DF4579" wp14:editId="0178EAEF">
            <wp:simplePos x="0" y="0"/>
            <wp:positionH relativeFrom="column">
              <wp:posOffset>7621905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516" name="Pictur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0" locked="0" layoutInCell="1" allowOverlap="1" wp14:anchorId="16D97A3D" wp14:editId="30333E78">
            <wp:simplePos x="0" y="0"/>
            <wp:positionH relativeFrom="column">
              <wp:posOffset>7312660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515" name="Pictur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0" locked="0" layoutInCell="1" allowOverlap="1" wp14:anchorId="38F04B70" wp14:editId="758ACE9B">
            <wp:simplePos x="0" y="0"/>
            <wp:positionH relativeFrom="column">
              <wp:posOffset>7045960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514" name="Pictur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0" locked="0" layoutInCell="1" allowOverlap="1" wp14:anchorId="6924FA68" wp14:editId="4AA7496A">
            <wp:simplePos x="0" y="0"/>
            <wp:positionH relativeFrom="column">
              <wp:posOffset>6835140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513" name="Pictur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0" locked="0" layoutInCell="1" allowOverlap="1" wp14:anchorId="0EB834FD" wp14:editId="4BD57A58">
            <wp:simplePos x="0" y="0"/>
            <wp:positionH relativeFrom="column">
              <wp:posOffset>6632575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512" name="Pictur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0" locked="0" layoutInCell="1" allowOverlap="1" wp14:anchorId="57C350CB" wp14:editId="7AFF58E1">
            <wp:simplePos x="0" y="0"/>
            <wp:positionH relativeFrom="column">
              <wp:posOffset>6442075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511" name="Pictur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0" locked="0" layoutInCell="1" allowOverlap="1" wp14:anchorId="3101A77A" wp14:editId="2782B0FD">
            <wp:simplePos x="0" y="0"/>
            <wp:positionH relativeFrom="column">
              <wp:posOffset>5271770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510" name="Pictur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0" locked="0" layoutInCell="1" allowOverlap="1" wp14:anchorId="5BCCA031" wp14:editId="542A602D">
            <wp:simplePos x="0" y="0"/>
            <wp:positionH relativeFrom="column">
              <wp:posOffset>2362835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509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0" locked="0" layoutInCell="1" allowOverlap="1" wp14:anchorId="78B87928" wp14:editId="580CF96D">
            <wp:simplePos x="0" y="0"/>
            <wp:positionH relativeFrom="column">
              <wp:posOffset>1854835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508" name="Pictur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0" locked="0" layoutInCell="1" allowOverlap="1" wp14:anchorId="04C9BB38" wp14:editId="4A20070B">
            <wp:simplePos x="0" y="0"/>
            <wp:positionH relativeFrom="column">
              <wp:posOffset>1202690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507" name="Pictur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0" locked="0" layoutInCell="1" allowOverlap="1" wp14:anchorId="49BB1793" wp14:editId="29842F6E">
            <wp:simplePos x="0" y="0"/>
            <wp:positionH relativeFrom="column">
              <wp:posOffset>561975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506" name="Pictur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0" locked="0" layoutInCell="1" allowOverlap="1" wp14:anchorId="4F1C5E4F" wp14:editId="0E5AE441">
            <wp:simplePos x="0" y="0"/>
            <wp:positionH relativeFrom="column">
              <wp:posOffset>9899015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505" name="Pictur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0" locked="0" layoutInCell="1" allowOverlap="1" wp14:anchorId="4FF34623" wp14:editId="42D69338">
            <wp:simplePos x="0" y="0"/>
            <wp:positionH relativeFrom="column">
              <wp:posOffset>9568815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504" name="Pictur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0" locked="0" layoutInCell="1" allowOverlap="1" wp14:anchorId="3CDA9167" wp14:editId="2808EFE4">
            <wp:simplePos x="0" y="0"/>
            <wp:positionH relativeFrom="column">
              <wp:posOffset>9246235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503" name="Pictur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0" locked="0" layoutInCell="1" allowOverlap="1" wp14:anchorId="79E7BEA3" wp14:editId="4A8977FD">
            <wp:simplePos x="0" y="0"/>
            <wp:positionH relativeFrom="column">
              <wp:posOffset>8936355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502" name="Pictur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0" locked="0" layoutInCell="1" allowOverlap="1" wp14:anchorId="16CCF9A8" wp14:editId="50926637">
            <wp:simplePos x="0" y="0"/>
            <wp:positionH relativeFrom="column">
              <wp:posOffset>8635365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501" name="Pictur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1B683110" wp14:editId="072EE791">
            <wp:simplePos x="0" y="0"/>
            <wp:positionH relativeFrom="column">
              <wp:posOffset>8349615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500" name="Pictur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0" locked="0" layoutInCell="1" allowOverlap="1" wp14:anchorId="2D76545C" wp14:editId="2F8F071E">
            <wp:simplePos x="0" y="0"/>
            <wp:positionH relativeFrom="column">
              <wp:posOffset>8072755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499" name="Pictur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0" locked="0" layoutInCell="1" allowOverlap="1" wp14:anchorId="1D10DE7F" wp14:editId="2B346463">
            <wp:simplePos x="0" y="0"/>
            <wp:positionH relativeFrom="column">
              <wp:posOffset>7800975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498" name="Pictur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0" locked="0" layoutInCell="1" allowOverlap="1" wp14:anchorId="13FBF0ED" wp14:editId="43566819">
            <wp:simplePos x="0" y="0"/>
            <wp:positionH relativeFrom="column">
              <wp:posOffset>7541895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497" name="Pictur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0" locked="0" layoutInCell="1" allowOverlap="1" wp14:anchorId="64E4632B" wp14:editId="28BD4B87">
            <wp:simplePos x="0" y="0"/>
            <wp:positionH relativeFrom="column">
              <wp:posOffset>7285355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496" name="Pictur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0" locked="0" layoutInCell="1" allowOverlap="1" wp14:anchorId="01074AE5" wp14:editId="0FD0E64C">
            <wp:simplePos x="0" y="0"/>
            <wp:positionH relativeFrom="column">
              <wp:posOffset>7036435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495" name="Pictur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0" locked="0" layoutInCell="1" allowOverlap="1" wp14:anchorId="5C1FA070" wp14:editId="445AE22F">
            <wp:simplePos x="0" y="0"/>
            <wp:positionH relativeFrom="column">
              <wp:posOffset>6791325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494" name="Pictur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0" locked="0" layoutInCell="1" allowOverlap="1" wp14:anchorId="6DA40009" wp14:editId="47A246BD">
            <wp:simplePos x="0" y="0"/>
            <wp:positionH relativeFrom="column">
              <wp:posOffset>6556375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493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0" locked="0" layoutInCell="1" allowOverlap="1" wp14:anchorId="3780A909" wp14:editId="5DE19915">
            <wp:simplePos x="0" y="0"/>
            <wp:positionH relativeFrom="column">
              <wp:posOffset>2499360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492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0" locked="0" layoutInCell="1" allowOverlap="1" wp14:anchorId="32BA9A2A" wp14:editId="3BB90770">
            <wp:simplePos x="0" y="0"/>
            <wp:positionH relativeFrom="column">
              <wp:posOffset>3075940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491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872" behindDoc="0" locked="0" layoutInCell="1" allowOverlap="1" wp14:anchorId="445F26C8" wp14:editId="115FB15B">
            <wp:simplePos x="0" y="0"/>
            <wp:positionH relativeFrom="column">
              <wp:posOffset>3640455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490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0" locked="0" layoutInCell="1" allowOverlap="1" wp14:anchorId="1F23BCB6" wp14:editId="390B64FD">
            <wp:simplePos x="0" y="0"/>
            <wp:positionH relativeFrom="column">
              <wp:posOffset>4180840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489" name="Pictur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0" locked="0" layoutInCell="1" allowOverlap="1" wp14:anchorId="052E13B5" wp14:editId="53B6B968">
            <wp:simplePos x="0" y="0"/>
            <wp:positionH relativeFrom="column">
              <wp:posOffset>4713605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488" name="Pictur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0" locked="0" layoutInCell="1" allowOverlap="1" wp14:anchorId="23F39C88" wp14:editId="53C8C766">
            <wp:simplePos x="0" y="0"/>
            <wp:positionH relativeFrom="column">
              <wp:posOffset>5238750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487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0" locked="0" layoutInCell="1" allowOverlap="1" wp14:anchorId="58968485" wp14:editId="2166D4CF">
            <wp:simplePos x="0" y="0"/>
            <wp:positionH relativeFrom="column">
              <wp:posOffset>5751195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486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0" locked="0" layoutInCell="1" allowOverlap="1" wp14:anchorId="00FED1A9" wp14:editId="4ABDE64F">
            <wp:simplePos x="0" y="0"/>
            <wp:positionH relativeFrom="column">
              <wp:posOffset>6236335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485" name="Pictur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0" locked="0" layoutInCell="1" allowOverlap="1" wp14:anchorId="72393B17" wp14:editId="189CD738">
            <wp:simplePos x="0" y="0"/>
            <wp:positionH relativeFrom="column">
              <wp:posOffset>6717665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484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0" locked="0" layoutInCell="1" allowOverlap="1" wp14:anchorId="53F94E8B" wp14:editId="1E47041D">
            <wp:simplePos x="0" y="0"/>
            <wp:positionH relativeFrom="column">
              <wp:posOffset>7194550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483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0" locked="0" layoutInCell="1" allowOverlap="1" wp14:anchorId="2575894E" wp14:editId="292134BA">
            <wp:simplePos x="0" y="0"/>
            <wp:positionH relativeFrom="column">
              <wp:posOffset>7651750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482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0" locked="0" layoutInCell="1" allowOverlap="1" wp14:anchorId="79F090AB" wp14:editId="1CEAECCE">
            <wp:simplePos x="0" y="0"/>
            <wp:positionH relativeFrom="column">
              <wp:posOffset>8108950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481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0" locked="0" layoutInCell="1" allowOverlap="1" wp14:anchorId="7B8B57E6" wp14:editId="2BB8142F">
            <wp:simplePos x="0" y="0"/>
            <wp:positionH relativeFrom="column">
              <wp:posOffset>8557895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480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0" locked="0" layoutInCell="1" allowOverlap="1" wp14:anchorId="4FEB0BD7" wp14:editId="07321CDD">
            <wp:simplePos x="0" y="0"/>
            <wp:positionH relativeFrom="column">
              <wp:posOffset>8987790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479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0" locked="0" layoutInCell="1" allowOverlap="1" wp14:anchorId="2889F106" wp14:editId="4EF0497F">
            <wp:simplePos x="0" y="0"/>
            <wp:positionH relativeFrom="column">
              <wp:posOffset>9408795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478" name="Pictur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0" locked="0" layoutInCell="1" allowOverlap="1" wp14:anchorId="73407090" wp14:editId="0A2B45F1">
            <wp:simplePos x="0" y="0"/>
            <wp:positionH relativeFrom="column">
              <wp:posOffset>9834245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477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0" locked="0" layoutInCell="1" allowOverlap="1" wp14:anchorId="3926EB52" wp14:editId="251E682E">
            <wp:simplePos x="0" y="0"/>
            <wp:positionH relativeFrom="column">
              <wp:posOffset>1892300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476" name="Pictur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0" locked="0" layoutInCell="1" allowOverlap="1" wp14:anchorId="1A8F79D1" wp14:editId="0D40F6E2">
            <wp:simplePos x="0" y="0"/>
            <wp:positionH relativeFrom="column">
              <wp:posOffset>1242695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475" name="Pictur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0" locked="0" layoutInCell="1" allowOverlap="1" wp14:anchorId="104BF92C" wp14:editId="4DA2C1E2">
            <wp:simplePos x="0" y="0"/>
            <wp:positionH relativeFrom="column">
              <wp:posOffset>3592195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474" name="Picture 152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0" locked="0" layoutInCell="1" allowOverlap="1" wp14:anchorId="77F4DE14" wp14:editId="07F8A373">
            <wp:simplePos x="0" y="0"/>
            <wp:positionH relativeFrom="column">
              <wp:posOffset>562610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473" name="Pictur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7A8">
        <w:rPr>
          <w:noProof/>
        </w:rPr>
        <w:drawing>
          <wp:inline distT="0" distB="0" distL="0" distR="0" wp14:anchorId="68A321C1" wp14:editId="5552E50B">
            <wp:extent cx="10683240" cy="15097125"/>
            <wp:effectExtent l="0" t="0" r="0" b="0"/>
            <wp:docPr id="3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829C178" wp14:editId="24EFF6B5">
                <wp:simplePos x="0" y="0"/>
                <wp:positionH relativeFrom="column">
                  <wp:posOffset>3119755</wp:posOffset>
                </wp:positionH>
                <wp:positionV relativeFrom="paragraph">
                  <wp:posOffset>6296660</wp:posOffset>
                </wp:positionV>
                <wp:extent cx="3435350" cy="136525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0" cy="13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474C7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16"/>
                                <w:szCs w:val="14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C178" id="Text Box 687" o:spid="_x0000_s1033" type="#_x0000_t202" style="position:absolute;margin-left:245.65pt;margin-top:495.8pt;width:270.5pt;height:10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" filled="f" stroked="f" strokeweight=".5pt">
                <v:textbox inset="0,0,0,0">
                  <w:txbxContent>
                    <w:p w14:paraId="428474C7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16"/>
                          <w:szCs w:val="14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24D836A0" wp14:editId="15B46CCC">
            <wp:simplePos x="0" y="0"/>
            <wp:positionH relativeFrom="column">
              <wp:posOffset>3087370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471" name="Pictur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45BE8B53" wp14:editId="39F3D85A">
            <wp:simplePos x="0" y="0"/>
            <wp:positionH relativeFrom="column">
              <wp:posOffset>2785110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470" name="Pictur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5ABFCF6F" wp14:editId="0B85ADE5">
            <wp:simplePos x="0" y="0"/>
            <wp:positionH relativeFrom="column">
              <wp:posOffset>2513965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469" name="Pictur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226CD221" wp14:editId="43C60EB6">
            <wp:simplePos x="0" y="0"/>
            <wp:positionH relativeFrom="column">
              <wp:posOffset>2235200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468" name="Pictur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0" locked="0" layoutInCell="1" allowOverlap="1" wp14:anchorId="202F23FA" wp14:editId="4B83E8B7">
            <wp:simplePos x="0" y="0"/>
            <wp:positionH relativeFrom="column">
              <wp:posOffset>1950720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467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1E83857B" wp14:editId="36A480B9">
            <wp:simplePos x="0" y="0"/>
            <wp:positionH relativeFrom="column">
              <wp:posOffset>1680210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466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5FEB0628" wp14:editId="56581B46">
            <wp:simplePos x="0" y="0"/>
            <wp:positionH relativeFrom="column">
              <wp:posOffset>1383665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465" name="Pictur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0D1B381B" wp14:editId="684417F5">
            <wp:simplePos x="0" y="0"/>
            <wp:positionH relativeFrom="column">
              <wp:posOffset>1073150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464" name="Pictur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1757FC08" wp14:editId="256C7335">
            <wp:simplePos x="0" y="0"/>
            <wp:positionH relativeFrom="column">
              <wp:posOffset>774700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463" name="Pictur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0" locked="0" layoutInCell="1" allowOverlap="1" wp14:anchorId="4C8C89DA" wp14:editId="4691429E">
            <wp:simplePos x="0" y="0"/>
            <wp:positionH relativeFrom="column">
              <wp:posOffset>485140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462" name="Pictur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0" locked="0" layoutInCell="1" allowOverlap="1" wp14:anchorId="4DB579BE" wp14:editId="460C5FC4">
            <wp:simplePos x="0" y="0"/>
            <wp:positionH relativeFrom="column">
              <wp:posOffset>3962400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461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63C2B1B3" wp14:editId="3F281584">
            <wp:simplePos x="0" y="0"/>
            <wp:positionH relativeFrom="column">
              <wp:posOffset>4412615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460" name="Pictur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 wp14:anchorId="7FCE3B98" wp14:editId="25D143D6">
            <wp:simplePos x="0" y="0"/>
            <wp:positionH relativeFrom="column">
              <wp:posOffset>5737860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459" name="Pictur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 wp14:anchorId="682427E8" wp14:editId="4E1BCDD7">
            <wp:simplePos x="0" y="0"/>
            <wp:positionH relativeFrom="column">
              <wp:posOffset>6447790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458" name="Pictur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1BB493CA" wp14:editId="79966852">
            <wp:simplePos x="0" y="0"/>
            <wp:positionH relativeFrom="column">
              <wp:posOffset>7237095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457" name="Pictur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0" locked="0" layoutInCell="1" allowOverlap="1" wp14:anchorId="1A2D1DFC" wp14:editId="4FE3FA54">
            <wp:simplePos x="0" y="0"/>
            <wp:positionH relativeFrom="column">
              <wp:posOffset>7672705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456" name="Pictur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780741AD" wp14:editId="496F8FE5">
            <wp:simplePos x="0" y="0"/>
            <wp:positionH relativeFrom="column">
              <wp:posOffset>8341995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455" name="Pictur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57F01C62" wp14:editId="317DAD6D">
            <wp:simplePos x="0" y="0"/>
            <wp:positionH relativeFrom="column">
              <wp:posOffset>9046845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454" name="Pictur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3D72EF90" wp14:editId="7D5D2D4B">
            <wp:simplePos x="0" y="0"/>
            <wp:positionH relativeFrom="column">
              <wp:posOffset>9547225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453" name="Pictur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7A9F891C" wp14:editId="555BE28B">
            <wp:simplePos x="0" y="0"/>
            <wp:positionH relativeFrom="column">
              <wp:posOffset>8724265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452" name="Pictur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0" locked="0" layoutInCell="1" allowOverlap="1" wp14:anchorId="410ED393" wp14:editId="70D78983">
            <wp:simplePos x="0" y="0"/>
            <wp:positionH relativeFrom="column">
              <wp:posOffset>8298180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451" name="Pictur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0" locked="0" layoutInCell="1" allowOverlap="1" wp14:anchorId="17C36200" wp14:editId="3D9353C5">
            <wp:simplePos x="0" y="0"/>
            <wp:positionH relativeFrom="column">
              <wp:posOffset>7886700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450" name="Pictur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0" locked="0" layoutInCell="1" allowOverlap="1" wp14:anchorId="58018821" wp14:editId="4DD0327A">
            <wp:simplePos x="0" y="0"/>
            <wp:positionH relativeFrom="column">
              <wp:posOffset>7544435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449" name="Pictur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0" locked="0" layoutInCell="1" allowOverlap="1" wp14:anchorId="472D6004" wp14:editId="32C9504C">
            <wp:simplePos x="0" y="0"/>
            <wp:positionH relativeFrom="column">
              <wp:posOffset>7235190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448" name="Pictur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0" locked="0" layoutInCell="1" allowOverlap="1" wp14:anchorId="701A3B17" wp14:editId="3959C622">
            <wp:simplePos x="0" y="0"/>
            <wp:positionH relativeFrom="column">
              <wp:posOffset>6968490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447" name="Pictur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0" locked="0" layoutInCell="1" allowOverlap="1" wp14:anchorId="4412EC08" wp14:editId="24F5B50B">
            <wp:simplePos x="0" y="0"/>
            <wp:positionH relativeFrom="column">
              <wp:posOffset>6757670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446" name="Pictur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0" locked="0" layoutInCell="1" allowOverlap="1" wp14:anchorId="012F1B13" wp14:editId="072E6499">
            <wp:simplePos x="0" y="0"/>
            <wp:positionH relativeFrom="column">
              <wp:posOffset>6555105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445" name="Pictur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0" locked="0" layoutInCell="1" allowOverlap="1" wp14:anchorId="19D5FA02" wp14:editId="40E4D516">
            <wp:simplePos x="0" y="0"/>
            <wp:positionH relativeFrom="column">
              <wp:posOffset>6364605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444" name="Pictur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0" locked="0" layoutInCell="1" allowOverlap="1" wp14:anchorId="25CF9196" wp14:editId="2710E888">
            <wp:simplePos x="0" y="0"/>
            <wp:positionH relativeFrom="column">
              <wp:posOffset>5194300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443" name="Pictur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0" locked="0" layoutInCell="1" allowOverlap="1" wp14:anchorId="4EB5765B" wp14:editId="228A6FCE">
            <wp:simplePos x="0" y="0"/>
            <wp:positionH relativeFrom="column">
              <wp:posOffset>2285365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442" name="Pictur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0" locked="0" layoutInCell="1" allowOverlap="1" wp14:anchorId="33EFF725" wp14:editId="17E920F5">
            <wp:simplePos x="0" y="0"/>
            <wp:positionH relativeFrom="column">
              <wp:posOffset>1777365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441" name="Pictur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0" locked="0" layoutInCell="1" allowOverlap="1" wp14:anchorId="65A21AAA" wp14:editId="16E5C66D">
            <wp:simplePos x="0" y="0"/>
            <wp:positionH relativeFrom="column">
              <wp:posOffset>1125220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440" name="Pictur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07F9EED6" wp14:editId="1A4C33CD">
            <wp:simplePos x="0" y="0"/>
            <wp:positionH relativeFrom="column">
              <wp:posOffset>484505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439" name="Pictur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0" locked="0" layoutInCell="1" allowOverlap="1" wp14:anchorId="786C11D1" wp14:editId="64F470AA">
            <wp:simplePos x="0" y="0"/>
            <wp:positionH relativeFrom="column">
              <wp:posOffset>9821545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438" name="Pictur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0" locked="0" layoutInCell="1" allowOverlap="1" wp14:anchorId="10931FC6" wp14:editId="7736A5A0">
            <wp:simplePos x="0" y="0"/>
            <wp:positionH relativeFrom="column">
              <wp:posOffset>9491345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437" name="Pictur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0" locked="0" layoutInCell="1" allowOverlap="1" wp14:anchorId="067CDBE5" wp14:editId="7F0CA1E6">
            <wp:simplePos x="0" y="0"/>
            <wp:positionH relativeFrom="column">
              <wp:posOffset>9168765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436" name="Pictur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0" locked="0" layoutInCell="1" allowOverlap="1" wp14:anchorId="22AC0039" wp14:editId="3B91545D">
            <wp:simplePos x="0" y="0"/>
            <wp:positionH relativeFrom="column">
              <wp:posOffset>8858885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435" name="Pictur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0" locked="0" layoutInCell="1" allowOverlap="1" wp14:anchorId="515E3C77" wp14:editId="2742826A">
            <wp:simplePos x="0" y="0"/>
            <wp:positionH relativeFrom="column">
              <wp:posOffset>8557895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434" name="Pictur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0" locked="0" layoutInCell="1" allowOverlap="1" wp14:anchorId="3D91E68A" wp14:editId="2146014B">
            <wp:simplePos x="0" y="0"/>
            <wp:positionH relativeFrom="column">
              <wp:posOffset>8272145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433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0" locked="0" layoutInCell="1" allowOverlap="1" wp14:anchorId="15AC66D3" wp14:editId="11F1788F">
            <wp:simplePos x="0" y="0"/>
            <wp:positionH relativeFrom="column">
              <wp:posOffset>7995285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432" name="Pictur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0" locked="0" layoutInCell="1" allowOverlap="1" wp14:anchorId="77AAB97F" wp14:editId="6B9B3C23">
            <wp:simplePos x="0" y="0"/>
            <wp:positionH relativeFrom="column">
              <wp:posOffset>7723505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431" name="Pictur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0" locked="0" layoutInCell="1" allowOverlap="1" wp14:anchorId="3D5F066C" wp14:editId="018632E2">
            <wp:simplePos x="0" y="0"/>
            <wp:positionH relativeFrom="column">
              <wp:posOffset>7464425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430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145AACD2" wp14:editId="75A4A7EA">
            <wp:simplePos x="0" y="0"/>
            <wp:positionH relativeFrom="column">
              <wp:posOffset>7207885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429" name="Pictur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0" locked="0" layoutInCell="1" allowOverlap="1" wp14:anchorId="48CAA71E" wp14:editId="217A09BC">
            <wp:simplePos x="0" y="0"/>
            <wp:positionH relativeFrom="column">
              <wp:posOffset>6958965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428" name="Pictur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0" locked="0" layoutInCell="1" allowOverlap="1" wp14:anchorId="61D430FC" wp14:editId="24681C86">
            <wp:simplePos x="0" y="0"/>
            <wp:positionH relativeFrom="column">
              <wp:posOffset>6713855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427" name="Pictur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0" locked="0" layoutInCell="1" allowOverlap="1" wp14:anchorId="491B0683" wp14:editId="2CD5B485">
            <wp:simplePos x="0" y="0"/>
            <wp:positionH relativeFrom="column">
              <wp:posOffset>6478905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426" name="Pictur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0" locked="0" layoutInCell="1" allowOverlap="1" wp14:anchorId="1D7B1F7F" wp14:editId="17740210">
            <wp:simplePos x="0" y="0"/>
            <wp:positionH relativeFrom="column">
              <wp:posOffset>2421890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425" name="Pictur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0" locked="0" layoutInCell="1" allowOverlap="1" wp14:anchorId="587FD8C2" wp14:editId="3BAB661D">
            <wp:simplePos x="0" y="0"/>
            <wp:positionH relativeFrom="column">
              <wp:posOffset>2998470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424" name="Pictur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0" locked="0" layoutInCell="1" allowOverlap="1" wp14:anchorId="397945FF" wp14:editId="7C7F0AD8">
            <wp:simplePos x="0" y="0"/>
            <wp:positionH relativeFrom="column">
              <wp:posOffset>3562985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423" name="Pictur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0" locked="0" layoutInCell="1" allowOverlap="1" wp14:anchorId="30CFFE0D" wp14:editId="3651FCAF">
            <wp:simplePos x="0" y="0"/>
            <wp:positionH relativeFrom="column">
              <wp:posOffset>4103370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422" name="Pictur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0" locked="0" layoutInCell="1" allowOverlap="1" wp14:anchorId="025795C0" wp14:editId="7518A7DC">
            <wp:simplePos x="0" y="0"/>
            <wp:positionH relativeFrom="column">
              <wp:posOffset>4636135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421" name="Pictur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0" locked="0" layoutInCell="1" allowOverlap="1" wp14:anchorId="4DEC9D35" wp14:editId="0957D598">
            <wp:simplePos x="0" y="0"/>
            <wp:positionH relativeFrom="column">
              <wp:posOffset>5161280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420" name="Pictur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0" locked="0" layoutInCell="1" allowOverlap="1" wp14:anchorId="09A9EBCF" wp14:editId="56C81188">
            <wp:simplePos x="0" y="0"/>
            <wp:positionH relativeFrom="column">
              <wp:posOffset>5673725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419" name="Pictur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0" locked="0" layoutInCell="1" allowOverlap="1" wp14:anchorId="54556420" wp14:editId="6AEEF1AB">
            <wp:simplePos x="0" y="0"/>
            <wp:positionH relativeFrom="column">
              <wp:posOffset>6158865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418" name="Pictur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6BBA295A" wp14:editId="5FD141D4">
            <wp:simplePos x="0" y="0"/>
            <wp:positionH relativeFrom="column">
              <wp:posOffset>6640195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417" name="Pictur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0" locked="0" layoutInCell="1" allowOverlap="1" wp14:anchorId="79D73DA6" wp14:editId="51650F20">
            <wp:simplePos x="0" y="0"/>
            <wp:positionH relativeFrom="column">
              <wp:posOffset>7117080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416" name="Pictur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 wp14:anchorId="2D02285A" wp14:editId="46D2C37C">
            <wp:simplePos x="0" y="0"/>
            <wp:positionH relativeFrom="column">
              <wp:posOffset>7574280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415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 wp14:anchorId="1EA24E21" wp14:editId="539C18E9">
            <wp:simplePos x="0" y="0"/>
            <wp:positionH relativeFrom="column">
              <wp:posOffset>8031480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414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0" locked="0" layoutInCell="1" allowOverlap="1" wp14:anchorId="26748314" wp14:editId="5ED56756">
            <wp:simplePos x="0" y="0"/>
            <wp:positionH relativeFrom="column">
              <wp:posOffset>8480425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413" name="Pictur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0" locked="0" layoutInCell="1" allowOverlap="1" wp14:anchorId="3BEA3C9D" wp14:editId="24241BDE">
            <wp:simplePos x="0" y="0"/>
            <wp:positionH relativeFrom="column">
              <wp:posOffset>8910320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412" name="Pictur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0" locked="0" layoutInCell="1" allowOverlap="1" wp14:anchorId="184DDC68" wp14:editId="7E0D4391">
            <wp:simplePos x="0" y="0"/>
            <wp:positionH relativeFrom="column">
              <wp:posOffset>9331325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411" name="Pictur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0" locked="0" layoutInCell="1" allowOverlap="1" wp14:anchorId="5DE5FDF2" wp14:editId="5B4C18E2">
            <wp:simplePos x="0" y="0"/>
            <wp:positionH relativeFrom="column">
              <wp:posOffset>9756775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410" name="Pictur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 wp14:anchorId="11638C7E" wp14:editId="331170F3">
            <wp:simplePos x="0" y="0"/>
            <wp:positionH relativeFrom="column">
              <wp:posOffset>1814830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409" name="Pictur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0" locked="0" layoutInCell="1" allowOverlap="1" wp14:anchorId="3F26F671" wp14:editId="54C9108F">
            <wp:simplePos x="0" y="0"/>
            <wp:positionH relativeFrom="column">
              <wp:posOffset>1165225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408" name="Pictur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408D310A" wp14:editId="039F267A">
            <wp:simplePos x="0" y="0"/>
            <wp:positionH relativeFrom="column">
              <wp:posOffset>3514725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407" name="Picture 218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0" locked="0" layoutInCell="1" allowOverlap="1" wp14:anchorId="0B93C1A2" wp14:editId="3E7816E1">
            <wp:simplePos x="0" y="0"/>
            <wp:positionH relativeFrom="column">
              <wp:posOffset>485140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406" name="Pictur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734">
        <w:rPr>
          <w:noProof/>
        </w:rPr>
        <w:drawing>
          <wp:inline distT="0" distB="0" distL="0" distR="0" wp14:anchorId="201283F7" wp14:editId="015D667D">
            <wp:extent cx="10683240" cy="15097125"/>
            <wp:effectExtent l="0" t="0" r="0" b="0"/>
            <wp:docPr id="4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7316F05" wp14:editId="3E7D1A10">
                <wp:simplePos x="0" y="0"/>
                <wp:positionH relativeFrom="column">
                  <wp:posOffset>3185160</wp:posOffset>
                </wp:positionH>
                <wp:positionV relativeFrom="paragraph">
                  <wp:posOffset>4592320</wp:posOffset>
                </wp:positionV>
                <wp:extent cx="1706245" cy="23114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6F76F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6F05" id="Text Box 681" o:spid="_x0000_s1034" type="#_x0000_t202" style="position:absolute;margin-left:250.8pt;margin-top:361.6pt;width:134.35pt;height:18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" filled="f" stroked="f" strokeweight=".5pt">
                <v:textbox inset="0,0,0,0">
                  <w:txbxContent>
                    <w:p w14:paraId="5EF6F76F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05DB7F2" wp14:editId="06669A7B">
            <wp:simplePos x="0" y="0"/>
            <wp:positionH relativeFrom="column">
              <wp:posOffset>3108960</wp:posOffset>
            </wp:positionH>
            <wp:positionV relativeFrom="page">
              <wp:posOffset>13136245</wp:posOffset>
            </wp:positionV>
            <wp:extent cx="217170" cy="1038225"/>
            <wp:effectExtent l="0" t="0" r="0" b="0"/>
            <wp:wrapNone/>
            <wp:docPr id="404" name="Pictur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94112D0" wp14:editId="407B7CE5">
            <wp:simplePos x="0" y="0"/>
            <wp:positionH relativeFrom="column">
              <wp:posOffset>2806700</wp:posOffset>
            </wp:positionH>
            <wp:positionV relativeFrom="page">
              <wp:posOffset>13122910</wp:posOffset>
            </wp:positionV>
            <wp:extent cx="213995" cy="1092200"/>
            <wp:effectExtent l="0" t="0" r="0" b="0"/>
            <wp:wrapNone/>
            <wp:docPr id="403" name="Pictur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C733408" wp14:editId="4AA004C0">
            <wp:simplePos x="0" y="0"/>
            <wp:positionH relativeFrom="column">
              <wp:posOffset>2535555</wp:posOffset>
            </wp:positionH>
            <wp:positionV relativeFrom="page">
              <wp:posOffset>13128625</wp:posOffset>
            </wp:positionV>
            <wp:extent cx="193675" cy="867410"/>
            <wp:effectExtent l="0" t="0" r="0" b="0"/>
            <wp:wrapNone/>
            <wp:docPr id="402" name="Pictur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77E31E87" wp14:editId="5F1706A5">
            <wp:simplePos x="0" y="0"/>
            <wp:positionH relativeFrom="column">
              <wp:posOffset>2256790</wp:posOffset>
            </wp:positionH>
            <wp:positionV relativeFrom="page">
              <wp:posOffset>13122910</wp:posOffset>
            </wp:positionV>
            <wp:extent cx="203835" cy="1014730"/>
            <wp:effectExtent l="0" t="0" r="0" b="0"/>
            <wp:wrapNone/>
            <wp:docPr id="401" name="Pictur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166CD79" wp14:editId="2FE55328">
            <wp:simplePos x="0" y="0"/>
            <wp:positionH relativeFrom="column">
              <wp:posOffset>1972310</wp:posOffset>
            </wp:positionH>
            <wp:positionV relativeFrom="page">
              <wp:posOffset>13128625</wp:posOffset>
            </wp:positionV>
            <wp:extent cx="193675" cy="1102360"/>
            <wp:effectExtent l="0" t="0" r="0" b="0"/>
            <wp:wrapNone/>
            <wp:docPr id="400" name="Pictur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0BB3E1DA" wp14:editId="0EEC2424">
            <wp:simplePos x="0" y="0"/>
            <wp:positionH relativeFrom="column">
              <wp:posOffset>1701800</wp:posOffset>
            </wp:positionH>
            <wp:positionV relativeFrom="page">
              <wp:posOffset>13122910</wp:posOffset>
            </wp:positionV>
            <wp:extent cx="191135" cy="1217930"/>
            <wp:effectExtent l="0" t="0" r="0" b="0"/>
            <wp:wrapNone/>
            <wp:docPr id="399" name="Pictur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433388C" wp14:editId="0C0D0092">
            <wp:simplePos x="0" y="0"/>
            <wp:positionH relativeFrom="column">
              <wp:posOffset>1405255</wp:posOffset>
            </wp:positionH>
            <wp:positionV relativeFrom="page">
              <wp:posOffset>13132435</wp:posOffset>
            </wp:positionV>
            <wp:extent cx="226060" cy="958850"/>
            <wp:effectExtent l="0" t="0" r="0" b="0"/>
            <wp:wrapNone/>
            <wp:docPr id="398" name="Pictur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9DB8CDF" wp14:editId="26B82AD1">
            <wp:simplePos x="0" y="0"/>
            <wp:positionH relativeFrom="column">
              <wp:posOffset>1094740</wp:posOffset>
            </wp:positionH>
            <wp:positionV relativeFrom="page">
              <wp:posOffset>13122910</wp:posOffset>
            </wp:positionV>
            <wp:extent cx="236220" cy="1113155"/>
            <wp:effectExtent l="0" t="0" r="0" b="0"/>
            <wp:wrapNone/>
            <wp:docPr id="397" name="Pictur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24F6BAC" wp14:editId="3BE24D7F">
            <wp:simplePos x="0" y="0"/>
            <wp:positionH relativeFrom="column">
              <wp:posOffset>796290</wp:posOffset>
            </wp:positionH>
            <wp:positionV relativeFrom="page">
              <wp:posOffset>13128625</wp:posOffset>
            </wp:positionV>
            <wp:extent cx="213995" cy="1075690"/>
            <wp:effectExtent l="0" t="0" r="0" b="0"/>
            <wp:wrapNone/>
            <wp:docPr id="396" name="Pictur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3C3DAD3" wp14:editId="3BAED1C1">
            <wp:simplePos x="0" y="0"/>
            <wp:positionH relativeFrom="column">
              <wp:posOffset>506730</wp:posOffset>
            </wp:positionH>
            <wp:positionV relativeFrom="page">
              <wp:posOffset>13128625</wp:posOffset>
            </wp:positionV>
            <wp:extent cx="212090" cy="1202690"/>
            <wp:effectExtent l="0" t="0" r="0" b="0"/>
            <wp:wrapNone/>
            <wp:docPr id="395" name="Pictur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3CB1B1C1" wp14:editId="07FD0E63">
            <wp:simplePos x="0" y="0"/>
            <wp:positionH relativeFrom="column">
              <wp:posOffset>3983990</wp:posOffset>
            </wp:positionH>
            <wp:positionV relativeFrom="page">
              <wp:posOffset>13220700</wp:posOffset>
            </wp:positionV>
            <wp:extent cx="483870" cy="1257300"/>
            <wp:effectExtent l="0" t="0" r="0" b="0"/>
            <wp:wrapNone/>
            <wp:docPr id="394" name="Pictur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21D9434" wp14:editId="13CB5720">
            <wp:simplePos x="0" y="0"/>
            <wp:positionH relativeFrom="column">
              <wp:posOffset>4434205</wp:posOffset>
            </wp:positionH>
            <wp:positionV relativeFrom="page">
              <wp:posOffset>13079730</wp:posOffset>
            </wp:positionV>
            <wp:extent cx="1286510" cy="1399540"/>
            <wp:effectExtent l="0" t="0" r="0" b="0"/>
            <wp:wrapNone/>
            <wp:docPr id="393" name="Pictur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7ADA1DFE" wp14:editId="1CBDA265">
            <wp:simplePos x="0" y="0"/>
            <wp:positionH relativeFrom="column">
              <wp:posOffset>5759450</wp:posOffset>
            </wp:positionH>
            <wp:positionV relativeFrom="page">
              <wp:posOffset>12615545</wp:posOffset>
            </wp:positionV>
            <wp:extent cx="574040" cy="1857375"/>
            <wp:effectExtent l="0" t="0" r="0" b="0"/>
            <wp:wrapNone/>
            <wp:docPr id="392" name="Pictur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20BBFC1" wp14:editId="07C81866">
            <wp:simplePos x="0" y="0"/>
            <wp:positionH relativeFrom="column">
              <wp:posOffset>6469380</wp:posOffset>
            </wp:positionH>
            <wp:positionV relativeFrom="page">
              <wp:posOffset>12641580</wp:posOffset>
            </wp:positionV>
            <wp:extent cx="721360" cy="1836420"/>
            <wp:effectExtent l="0" t="0" r="0" b="0"/>
            <wp:wrapNone/>
            <wp:docPr id="391" name="Pictur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25CA6E5" wp14:editId="577B6E9D">
            <wp:simplePos x="0" y="0"/>
            <wp:positionH relativeFrom="column">
              <wp:posOffset>7258685</wp:posOffset>
            </wp:positionH>
            <wp:positionV relativeFrom="page">
              <wp:posOffset>12877165</wp:posOffset>
            </wp:positionV>
            <wp:extent cx="368300" cy="1608455"/>
            <wp:effectExtent l="0" t="0" r="0" b="0"/>
            <wp:wrapNone/>
            <wp:docPr id="390" name="Pictur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54F6B8E" wp14:editId="42DDFD5A">
            <wp:simplePos x="0" y="0"/>
            <wp:positionH relativeFrom="column">
              <wp:posOffset>7694295</wp:posOffset>
            </wp:positionH>
            <wp:positionV relativeFrom="page">
              <wp:posOffset>13122275</wp:posOffset>
            </wp:positionV>
            <wp:extent cx="485140" cy="1345565"/>
            <wp:effectExtent l="0" t="0" r="0" b="0"/>
            <wp:wrapNone/>
            <wp:docPr id="389" name="Pictur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594D4C92" wp14:editId="057F65F1">
            <wp:simplePos x="0" y="0"/>
            <wp:positionH relativeFrom="column">
              <wp:posOffset>8363585</wp:posOffset>
            </wp:positionH>
            <wp:positionV relativeFrom="page">
              <wp:posOffset>13281025</wp:posOffset>
            </wp:positionV>
            <wp:extent cx="381000" cy="1195705"/>
            <wp:effectExtent l="0" t="0" r="0" b="0"/>
            <wp:wrapNone/>
            <wp:docPr id="388" name="Pictur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03768D6B" wp14:editId="761C048E">
            <wp:simplePos x="0" y="0"/>
            <wp:positionH relativeFrom="column">
              <wp:posOffset>9068435</wp:posOffset>
            </wp:positionH>
            <wp:positionV relativeFrom="page">
              <wp:posOffset>13097510</wp:posOffset>
            </wp:positionV>
            <wp:extent cx="363220" cy="1377950"/>
            <wp:effectExtent l="0" t="0" r="0" b="0"/>
            <wp:wrapNone/>
            <wp:docPr id="387" name="Pictur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2BE7AEC1" wp14:editId="7227DCA1">
            <wp:simplePos x="0" y="0"/>
            <wp:positionH relativeFrom="column">
              <wp:posOffset>9568815</wp:posOffset>
            </wp:positionH>
            <wp:positionV relativeFrom="page">
              <wp:posOffset>12053570</wp:posOffset>
            </wp:positionV>
            <wp:extent cx="633095" cy="2425700"/>
            <wp:effectExtent l="0" t="0" r="0" b="0"/>
            <wp:wrapNone/>
            <wp:docPr id="386" name="Pictur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7E48075E" wp14:editId="2C4F9D28">
            <wp:simplePos x="0" y="0"/>
            <wp:positionH relativeFrom="column">
              <wp:posOffset>8745855</wp:posOffset>
            </wp:positionH>
            <wp:positionV relativeFrom="page">
              <wp:posOffset>11897360</wp:posOffset>
            </wp:positionV>
            <wp:extent cx="256540" cy="1256665"/>
            <wp:effectExtent l="0" t="0" r="0" b="0"/>
            <wp:wrapNone/>
            <wp:docPr id="385" name="Pictur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54CD2B0" wp14:editId="6F3B6487">
            <wp:simplePos x="0" y="0"/>
            <wp:positionH relativeFrom="column">
              <wp:posOffset>8319770</wp:posOffset>
            </wp:positionH>
            <wp:positionV relativeFrom="page">
              <wp:posOffset>11896090</wp:posOffset>
            </wp:positionV>
            <wp:extent cx="226060" cy="1117600"/>
            <wp:effectExtent l="0" t="0" r="0" b="0"/>
            <wp:wrapNone/>
            <wp:docPr id="384" name="Pictur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548C90E5" wp14:editId="2F9F72CA">
            <wp:simplePos x="0" y="0"/>
            <wp:positionH relativeFrom="column">
              <wp:posOffset>7908290</wp:posOffset>
            </wp:positionH>
            <wp:positionV relativeFrom="page">
              <wp:posOffset>11893550</wp:posOffset>
            </wp:positionV>
            <wp:extent cx="194310" cy="993140"/>
            <wp:effectExtent l="0" t="0" r="0" b="0"/>
            <wp:wrapNone/>
            <wp:docPr id="383" name="Pictur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130381CF" wp14:editId="08978E30">
            <wp:simplePos x="0" y="0"/>
            <wp:positionH relativeFrom="column">
              <wp:posOffset>7566025</wp:posOffset>
            </wp:positionH>
            <wp:positionV relativeFrom="page">
              <wp:posOffset>11898630</wp:posOffset>
            </wp:positionV>
            <wp:extent cx="172720" cy="869950"/>
            <wp:effectExtent l="0" t="0" r="0" b="0"/>
            <wp:wrapNone/>
            <wp:docPr id="382" name="Pictur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39366C74" wp14:editId="77EB6DA3">
            <wp:simplePos x="0" y="0"/>
            <wp:positionH relativeFrom="column">
              <wp:posOffset>7256780</wp:posOffset>
            </wp:positionH>
            <wp:positionV relativeFrom="page">
              <wp:posOffset>11896090</wp:posOffset>
            </wp:positionV>
            <wp:extent cx="142240" cy="764540"/>
            <wp:effectExtent l="0" t="0" r="0" b="0"/>
            <wp:wrapNone/>
            <wp:docPr id="381" name="Pictur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1DD9FBB4" wp14:editId="4E99FB09">
            <wp:simplePos x="0" y="0"/>
            <wp:positionH relativeFrom="column">
              <wp:posOffset>6990080</wp:posOffset>
            </wp:positionH>
            <wp:positionV relativeFrom="page">
              <wp:posOffset>11901170</wp:posOffset>
            </wp:positionV>
            <wp:extent cx="106680" cy="683260"/>
            <wp:effectExtent l="0" t="0" r="0" b="0"/>
            <wp:wrapNone/>
            <wp:docPr id="380" name="Pictur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04406F86" wp14:editId="370326B2">
            <wp:simplePos x="0" y="0"/>
            <wp:positionH relativeFrom="column">
              <wp:posOffset>6779260</wp:posOffset>
            </wp:positionH>
            <wp:positionV relativeFrom="page">
              <wp:posOffset>11896090</wp:posOffset>
            </wp:positionV>
            <wp:extent cx="100965" cy="614680"/>
            <wp:effectExtent l="0" t="0" r="0" b="0"/>
            <wp:wrapNone/>
            <wp:docPr id="379" name="Pictur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0EF04B4A" wp14:editId="33851A71">
            <wp:simplePos x="0" y="0"/>
            <wp:positionH relativeFrom="column">
              <wp:posOffset>6576695</wp:posOffset>
            </wp:positionH>
            <wp:positionV relativeFrom="page">
              <wp:posOffset>11896090</wp:posOffset>
            </wp:positionV>
            <wp:extent cx="86360" cy="541020"/>
            <wp:effectExtent l="0" t="0" r="0" b="0"/>
            <wp:wrapNone/>
            <wp:docPr id="378" name="Pictur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1454429C" wp14:editId="7F8C212D">
            <wp:simplePos x="0" y="0"/>
            <wp:positionH relativeFrom="column">
              <wp:posOffset>6386195</wp:posOffset>
            </wp:positionH>
            <wp:positionV relativeFrom="page">
              <wp:posOffset>11896090</wp:posOffset>
            </wp:positionV>
            <wp:extent cx="81280" cy="485140"/>
            <wp:effectExtent l="0" t="0" r="0" b="0"/>
            <wp:wrapNone/>
            <wp:docPr id="377" name="Pictur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3DE1B8A1" wp14:editId="1774C6F1">
            <wp:simplePos x="0" y="0"/>
            <wp:positionH relativeFrom="column">
              <wp:posOffset>5215890</wp:posOffset>
            </wp:positionH>
            <wp:positionV relativeFrom="page">
              <wp:posOffset>11898630</wp:posOffset>
            </wp:positionV>
            <wp:extent cx="399415" cy="960120"/>
            <wp:effectExtent l="0" t="0" r="0" b="0"/>
            <wp:wrapNone/>
            <wp:docPr id="376" name="Pictur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7600C5D8" wp14:editId="16B2D573">
            <wp:simplePos x="0" y="0"/>
            <wp:positionH relativeFrom="column">
              <wp:posOffset>2306955</wp:posOffset>
            </wp:positionH>
            <wp:positionV relativeFrom="page">
              <wp:posOffset>12065635</wp:posOffset>
            </wp:positionV>
            <wp:extent cx="2720340" cy="724535"/>
            <wp:effectExtent l="0" t="0" r="0" b="0"/>
            <wp:wrapNone/>
            <wp:docPr id="375" name="Pictur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65B3587E" wp14:editId="2C56D110">
            <wp:simplePos x="0" y="0"/>
            <wp:positionH relativeFrom="column">
              <wp:posOffset>1798955</wp:posOffset>
            </wp:positionH>
            <wp:positionV relativeFrom="page">
              <wp:posOffset>11903710</wp:posOffset>
            </wp:positionV>
            <wp:extent cx="294640" cy="1164590"/>
            <wp:effectExtent l="0" t="0" r="0" b="0"/>
            <wp:wrapNone/>
            <wp:docPr id="374" name="Pictur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199F0CE2" wp14:editId="05BE0B2E">
            <wp:simplePos x="0" y="0"/>
            <wp:positionH relativeFrom="column">
              <wp:posOffset>1146810</wp:posOffset>
            </wp:positionH>
            <wp:positionV relativeFrom="page">
              <wp:posOffset>11898630</wp:posOffset>
            </wp:positionV>
            <wp:extent cx="327660" cy="1083310"/>
            <wp:effectExtent l="0" t="0" r="0" b="0"/>
            <wp:wrapNone/>
            <wp:docPr id="373" name="Pictur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66BF855A" wp14:editId="5C6BBCE3">
            <wp:simplePos x="0" y="0"/>
            <wp:positionH relativeFrom="column">
              <wp:posOffset>506095</wp:posOffset>
            </wp:positionH>
            <wp:positionV relativeFrom="page">
              <wp:posOffset>11902440</wp:posOffset>
            </wp:positionV>
            <wp:extent cx="365760" cy="935990"/>
            <wp:effectExtent l="0" t="0" r="0" b="0"/>
            <wp:wrapNone/>
            <wp:docPr id="372" name="Pictur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C3A3F96" wp14:editId="51A61F47">
            <wp:simplePos x="0" y="0"/>
            <wp:positionH relativeFrom="column">
              <wp:posOffset>9843135</wp:posOffset>
            </wp:positionH>
            <wp:positionV relativeFrom="page">
              <wp:posOffset>3166110</wp:posOffset>
            </wp:positionV>
            <wp:extent cx="217805" cy="1217930"/>
            <wp:effectExtent l="0" t="0" r="0" b="0"/>
            <wp:wrapNone/>
            <wp:docPr id="371" name="Pictur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6D0AD310" wp14:editId="534FF8B5">
            <wp:simplePos x="0" y="0"/>
            <wp:positionH relativeFrom="column">
              <wp:posOffset>9512935</wp:posOffset>
            </wp:positionH>
            <wp:positionV relativeFrom="page">
              <wp:posOffset>3211830</wp:posOffset>
            </wp:positionV>
            <wp:extent cx="213360" cy="1165860"/>
            <wp:effectExtent l="0" t="0" r="0" b="0"/>
            <wp:wrapNone/>
            <wp:docPr id="370" name="Pictur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E05272C" wp14:editId="66BCA0A5">
            <wp:simplePos x="0" y="0"/>
            <wp:positionH relativeFrom="column">
              <wp:posOffset>9190355</wp:posOffset>
            </wp:positionH>
            <wp:positionV relativeFrom="page">
              <wp:posOffset>3285490</wp:posOffset>
            </wp:positionV>
            <wp:extent cx="207010" cy="1098550"/>
            <wp:effectExtent l="0" t="0" r="0" b="0"/>
            <wp:wrapNone/>
            <wp:docPr id="369" name="Pictur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6D6BB5BA" wp14:editId="58278DF7">
            <wp:simplePos x="0" y="0"/>
            <wp:positionH relativeFrom="column">
              <wp:posOffset>8880475</wp:posOffset>
            </wp:positionH>
            <wp:positionV relativeFrom="page">
              <wp:posOffset>3333750</wp:posOffset>
            </wp:positionV>
            <wp:extent cx="203200" cy="1050290"/>
            <wp:effectExtent l="0" t="0" r="0" b="0"/>
            <wp:wrapNone/>
            <wp:docPr id="368" name="Pictur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007E1E11" wp14:editId="015423C8">
            <wp:simplePos x="0" y="0"/>
            <wp:positionH relativeFrom="column">
              <wp:posOffset>8579485</wp:posOffset>
            </wp:positionH>
            <wp:positionV relativeFrom="page">
              <wp:posOffset>3389630</wp:posOffset>
            </wp:positionV>
            <wp:extent cx="193675" cy="994410"/>
            <wp:effectExtent l="0" t="0" r="0" b="0"/>
            <wp:wrapNone/>
            <wp:docPr id="367" name="Pictur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13ED6C94" wp14:editId="166B1C3B">
            <wp:simplePos x="0" y="0"/>
            <wp:positionH relativeFrom="column">
              <wp:posOffset>8293735</wp:posOffset>
            </wp:positionH>
            <wp:positionV relativeFrom="page">
              <wp:posOffset>3476625</wp:posOffset>
            </wp:positionV>
            <wp:extent cx="175260" cy="906145"/>
            <wp:effectExtent l="0" t="0" r="0" b="0"/>
            <wp:wrapNone/>
            <wp:docPr id="366" name="Pictur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2626BFF1" wp14:editId="379E3ABC">
            <wp:simplePos x="0" y="0"/>
            <wp:positionH relativeFrom="column">
              <wp:posOffset>8016875</wp:posOffset>
            </wp:positionH>
            <wp:positionV relativeFrom="page">
              <wp:posOffset>3521710</wp:posOffset>
            </wp:positionV>
            <wp:extent cx="162560" cy="860425"/>
            <wp:effectExtent l="0" t="0" r="0" b="0"/>
            <wp:wrapNone/>
            <wp:docPr id="365" name="Pictur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4C4006A4" wp14:editId="4F4B968C">
            <wp:simplePos x="0" y="0"/>
            <wp:positionH relativeFrom="column">
              <wp:posOffset>7745095</wp:posOffset>
            </wp:positionH>
            <wp:positionV relativeFrom="page">
              <wp:posOffset>3569970</wp:posOffset>
            </wp:positionV>
            <wp:extent cx="162560" cy="814070"/>
            <wp:effectExtent l="0" t="0" r="0" b="0"/>
            <wp:wrapNone/>
            <wp:docPr id="364" name="Pictur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21DB51F4" wp14:editId="75E3AFFD">
            <wp:simplePos x="0" y="0"/>
            <wp:positionH relativeFrom="column">
              <wp:posOffset>7486015</wp:posOffset>
            </wp:positionH>
            <wp:positionV relativeFrom="page">
              <wp:posOffset>3628390</wp:posOffset>
            </wp:positionV>
            <wp:extent cx="142240" cy="755650"/>
            <wp:effectExtent l="0" t="0" r="0" b="0"/>
            <wp:wrapNone/>
            <wp:docPr id="363" name="Pictur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3AE37F83" wp14:editId="449F8F25">
            <wp:simplePos x="0" y="0"/>
            <wp:positionH relativeFrom="column">
              <wp:posOffset>7229475</wp:posOffset>
            </wp:positionH>
            <wp:positionV relativeFrom="page">
              <wp:posOffset>3683635</wp:posOffset>
            </wp:positionV>
            <wp:extent cx="142240" cy="697865"/>
            <wp:effectExtent l="0" t="0" r="0" b="0"/>
            <wp:wrapNone/>
            <wp:docPr id="362" name="Pictur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38434E04" wp14:editId="0914C58D">
            <wp:simplePos x="0" y="0"/>
            <wp:positionH relativeFrom="column">
              <wp:posOffset>6980555</wp:posOffset>
            </wp:positionH>
            <wp:positionV relativeFrom="page">
              <wp:posOffset>3742055</wp:posOffset>
            </wp:positionV>
            <wp:extent cx="132080" cy="639445"/>
            <wp:effectExtent l="0" t="0" r="0" b="0"/>
            <wp:wrapNone/>
            <wp:docPr id="361" name="Pictur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7CEB5A61" wp14:editId="6BF7493A">
            <wp:simplePos x="0" y="0"/>
            <wp:positionH relativeFrom="column">
              <wp:posOffset>6735445</wp:posOffset>
            </wp:positionH>
            <wp:positionV relativeFrom="page">
              <wp:posOffset>3796030</wp:posOffset>
            </wp:positionV>
            <wp:extent cx="130810" cy="588010"/>
            <wp:effectExtent l="0" t="0" r="0" b="0"/>
            <wp:wrapNone/>
            <wp:docPr id="360" name="Pictur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08C11801" wp14:editId="72C2A16C">
            <wp:simplePos x="0" y="0"/>
            <wp:positionH relativeFrom="column">
              <wp:posOffset>6500495</wp:posOffset>
            </wp:positionH>
            <wp:positionV relativeFrom="page">
              <wp:posOffset>3846830</wp:posOffset>
            </wp:positionV>
            <wp:extent cx="121920" cy="537210"/>
            <wp:effectExtent l="0" t="0" r="0" b="0"/>
            <wp:wrapNone/>
            <wp:docPr id="359" name="Pictur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2FB79BE1" wp14:editId="31E3D317">
            <wp:simplePos x="0" y="0"/>
            <wp:positionH relativeFrom="column">
              <wp:posOffset>2443480</wp:posOffset>
            </wp:positionH>
            <wp:positionV relativeFrom="page">
              <wp:posOffset>1231900</wp:posOffset>
            </wp:positionV>
            <wp:extent cx="412115" cy="3116580"/>
            <wp:effectExtent l="0" t="0" r="0" b="0"/>
            <wp:wrapNone/>
            <wp:docPr id="358" name="Pictur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0C25F6B8" wp14:editId="2776B0C2">
            <wp:simplePos x="0" y="0"/>
            <wp:positionH relativeFrom="column">
              <wp:posOffset>3020060</wp:posOffset>
            </wp:positionH>
            <wp:positionV relativeFrom="page">
              <wp:posOffset>1231900</wp:posOffset>
            </wp:positionV>
            <wp:extent cx="403860" cy="2977515"/>
            <wp:effectExtent l="0" t="0" r="0" b="0"/>
            <wp:wrapNone/>
            <wp:docPr id="357" name="Pictur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0F67D9FF" wp14:editId="1E22C51C">
            <wp:simplePos x="0" y="0"/>
            <wp:positionH relativeFrom="column">
              <wp:posOffset>3584575</wp:posOffset>
            </wp:positionH>
            <wp:positionV relativeFrom="page">
              <wp:posOffset>1231900</wp:posOffset>
            </wp:positionV>
            <wp:extent cx="386080" cy="2838450"/>
            <wp:effectExtent l="0" t="0" r="0" b="0"/>
            <wp:wrapNone/>
            <wp:docPr id="356" name="Pictur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36F082DD" wp14:editId="43D91AE6">
            <wp:simplePos x="0" y="0"/>
            <wp:positionH relativeFrom="column">
              <wp:posOffset>4124960</wp:posOffset>
            </wp:positionH>
            <wp:positionV relativeFrom="page">
              <wp:posOffset>1231900</wp:posOffset>
            </wp:positionV>
            <wp:extent cx="375920" cy="2686050"/>
            <wp:effectExtent l="0" t="0" r="0" b="0"/>
            <wp:wrapNone/>
            <wp:docPr id="355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7AE9AF62" wp14:editId="71FA4DE4">
            <wp:simplePos x="0" y="0"/>
            <wp:positionH relativeFrom="column">
              <wp:posOffset>4657725</wp:posOffset>
            </wp:positionH>
            <wp:positionV relativeFrom="page">
              <wp:posOffset>1231900</wp:posOffset>
            </wp:positionV>
            <wp:extent cx="368300" cy="2686050"/>
            <wp:effectExtent l="0" t="0" r="0" b="0"/>
            <wp:wrapNone/>
            <wp:docPr id="354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2A8B1772" wp14:editId="350F2E61">
            <wp:simplePos x="0" y="0"/>
            <wp:positionH relativeFrom="column">
              <wp:posOffset>5182870</wp:posOffset>
            </wp:positionH>
            <wp:positionV relativeFrom="page">
              <wp:posOffset>1231900</wp:posOffset>
            </wp:positionV>
            <wp:extent cx="353060" cy="2548255"/>
            <wp:effectExtent l="0" t="0" r="0" b="0"/>
            <wp:wrapNone/>
            <wp:docPr id="353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22732165" wp14:editId="35D4F795">
            <wp:simplePos x="0" y="0"/>
            <wp:positionH relativeFrom="column">
              <wp:posOffset>5695315</wp:posOffset>
            </wp:positionH>
            <wp:positionV relativeFrom="page">
              <wp:posOffset>1231900</wp:posOffset>
            </wp:positionV>
            <wp:extent cx="323850" cy="2413635"/>
            <wp:effectExtent l="0" t="0" r="0" b="0"/>
            <wp:wrapNone/>
            <wp:docPr id="352" name="Pictur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462AEB71" wp14:editId="77971F7F">
            <wp:simplePos x="0" y="0"/>
            <wp:positionH relativeFrom="column">
              <wp:posOffset>6180455</wp:posOffset>
            </wp:positionH>
            <wp:positionV relativeFrom="page">
              <wp:posOffset>1231900</wp:posOffset>
            </wp:positionV>
            <wp:extent cx="327025" cy="2413635"/>
            <wp:effectExtent l="0" t="0" r="0" b="0"/>
            <wp:wrapNone/>
            <wp:docPr id="351" name="Pictur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7BA035FB" wp14:editId="4C43DF49">
            <wp:simplePos x="0" y="0"/>
            <wp:positionH relativeFrom="column">
              <wp:posOffset>6661785</wp:posOffset>
            </wp:positionH>
            <wp:positionV relativeFrom="page">
              <wp:posOffset>1231900</wp:posOffset>
            </wp:positionV>
            <wp:extent cx="318135" cy="2349500"/>
            <wp:effectExtent l="0" t="0" r="0" b="0"/>
            <wp:wrapNone/>
            <wp:docPr id="350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0" locked="0" layoutInCell="1" allowOverlap="1" wp14:anchorId="62D9CC28" wp14:editId="587A1629">
            <wp:simplePos x="0" y="0"/>
            <wp:positionH relativeFrom="column">
              <wp:posOffset>7138670</wp:posOffset>
            </wp:positionH>
            <wp:positionV relativeFrom="page">
              <wp:posOffset>1231900</wp:posOffset>
            </wp:positionV>
            <wp:extent cx="308610" cy="2258060"/>
            <wp:effectExtent l="0" t="0" r="0" b="0"/>
            <wp:wrapNone/>
            <wp:docPr id="349" name="Pictur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5EB117DB" wp14:editId="4AED1B27">
            <wp:simplePos x="0" y="0"/>
            <wp:positionH relativeFrom="column">
              <wp:posOffset>7595870</wp:posOffset>
            </wp:positionH>
            <wp:positionV relativeFrom="page">
              <wp:posOffset>1231900</wp:posOffset>
            </wp:positionV>
            <wp:extent cx="297815" cy="2190115"/>
            <wp:effectExtent l="0" t="0" r="0" b="0"/>
            <wp:wrapNone/>
            <wp:docPr id="348" name="Pictur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053784E8" wp14:editId="3DF274AD">
            <wp:simplePos x="0" y="0"/>
            <wp:positionH relativeFrom="column">
              <wp:posOffset>8053070</wp:posOffset>
            </wp:positionH>
            <wp:positionV relativeFrom="page">
              <wp:posOffset>1231900</wp:posOffset>
            </wp:positionV>
            <wp:extent cx="288925" cy="2126615"/>
            <wp:effectExtent l="0" t="0" r="0" b="0"/>
            <wp:wrapNone/>
            <wp:docPr id="347" name="Pictur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1972D3C3" wp14:editId="65329B2E">
            <wp:simplePos x="0" y="0"/>
            <wp:positionH relativeFrom="column">
              <wp:posOffset>8502015</wp:posOffset>
            </wp:positionH>
            <wp:positionV relativeFrom="page">
              <wp:posOffset>1231900</wp:posOffset>
            </wp:positionV>
            <wp:extent cx="273685" cy="2053590"/>
            <wp:effectExtent l="0" t="0" r="0" b="0"/>
            <wp:wrapNone/>
            <wp:docPr id="346" name="Pictur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61782E84" wp14:editId="5A9D72FD">
            <wp:simplePos x="0" y="0"/>
            <wp:positionH relativeFrom="column">
              <wp:posOffset>8931910</wp:posOffset>
            </wp:positionH>
            <wp:positionV relativeFrom="page">
              <wp:posOffset>1231900</wp:posOffset>
            </wp:positionV>
            <wp:extent cx="259715" cy="1999615"/>
            <wp:effectExtent l="0" t="0" r="0" b="0"/>
            <wp:wrapNone/>
            <wp:docPr id="345" name="Pictur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65514978" wp14:editId="7A7C8091">
            <wp:simplePos x="0" y="0"/>
            <wp:positionH relativeFrom="column">
              <wp:posOffset>9352915</wp:posOffset>
            </wp:positionH>
            <wp:positionV relativeFrom="page">
              <wp:posOffset>1235710</wp:posOffset>
            </wp:positionV>
            <wp:extent cx="257810" cy="1908175"/>
            <wp:effectExtent l="0" t="0" r="0" b="0"/>
            <wp:wrapNone/>
            <wp:docPr id="344" name="Pictur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155D442C" wp14:editId="360D0B73">
            <wp:simplePos x="0" y="0"/>
            <wp:positionH relativeFrom="column">
              <wp:posOffset>9778365</wp:posOffset>
            </wp:positionH>
            <wp:positionV relativeFrom="page">
              <wp:posOffset>1231900</wp:posOffset>
            </wp:positionV>
            <wp:extent cx="234315" cy="1774190"/>
            <wp:effectExtent l="0" t="0" r="0" b="0"/>
            <wp:wrapNone/>
            <wp:docPr id="343" name="Pictur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2D7D0ED9" wp14:editId="31AF6D08">
            <wp:simplePos x="0" y="0"/>
            <wp:positionH relativeFrom="column">
              <wp:posOffset>1836420</wp:posOffset>
            </wp:positionH>
            <wp:positionV relativeFrom="page">
              <wp:posOffset>1231900</wp:posOffset>
            </wp:positionV>
            <wp:extent cx="442595" cy="3311525"/>
            <wp:effectExtent l="0" t="0" r="0" b="0"/>
            <wp:wrapNone/>
            <wp:docPr id="342" name="Pictur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31F68959" wp14:editId="59FFF312">
            <wp:simplePos x="0" y="0"/>
            <wp:positionH relativeFrom="column">
              <wp:posOffset>1186815</wp:posOffset>
            </wp:positionH>
            <wp:positionV relativeFrom="page">
              <wp:posOffset>1239520</wp:posOffset>
            </wp:positionV>
            <wp:extent cx="490220" cy="3661410"/>
            <wp:effectExtent l="0" t="0" r="0" b="0"/>
            <wp:wrapNone/>
            <wp:docPr id="341" name="Pictur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4B1CEE47" wp14:editId="2FEDF37C">
            <wp:simplePos x="0" y="0"/>
            <wp:positionH relativeFrom="column">
              <wp:posOffset>3536315</wp:posOffset>
            </wp:positionH>
            <wp:positionV relativeFrom="paragraph">
              <wp:posOffset>13140690</wp:posOffset>
            </wp:positionV>
            <wp:extent cx="278130" cy="843280"/>
            <wp:effectExtent l="0" t="0" r="0" b="0"/>
            <wp:wrapNone/>
            <wp:docPr id="340" name="Picture 284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0" locked="0" layoutInCell="1" allowOverlap="1" wp14:anchorId="56A29FC8" wp14:editId="37D89D4A">
            <wp:simplePos x="0" y="0"/>
            <wp:positionH relativeFrom="column">
              <wp:posOffset>506730</wp:posOffset>
            </wp:positionH>
            <wp:positionV relativeFrom="page">
              <wp:posOffset>1231900</wp:posOffset>
            </wp:positionV>
            <wp:extent cx="518160" cy="3888105"/>
            <wp:effectExtent l="0" t="0" r="0" b="0"/>
            <wp:wrapNone/>
            <wp:docPr id="339" name="Pictur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F2C">
        <w:rPr>
          <w:noProof/>
        </w:rPr>
        <w:drawing>
          <wp:inline distT="0" distB="0" distL="0" distR="0" wp14:anchorId="0C16ED5D" wp14:editId="669CB537">
            <wp:extent cx="10683240" cy="15097125"/>
            <wp:effectExtent l="0" t="0" r="0" b="0"/>
            <wp:docPr id="5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4E0F42C" wp14:editId="6503F2C1">
                <wp:simplePos x="0" y="0"/>
                <wp:positionH relativeFrom="column">
                  <wp:posOffset>1973580</wp:posOffset>
                </wp:positionH>
                <wp:positionV relativeFrom="paragraph">
                  <wp:posOffset>5909945</wp:posOffset>
                </wp:positionV>
                <wp:extent cx="1706245" cy="231140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DE011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F42C" id="Text Box 682" o:spid="_x0000_s1035" type="#_x0000_t202" style="position:absolute;margin-left:155.4pt;margin-top:465.35pt;width:134.35pt;height:18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" filled="f" stroked="f" strokeweight=".5pt">
                <v:textbox inset="0,0,0,0">
                  <w:txbxContent>
                    <w:p w14:paraId="074DE011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384CDD9" wp14:editId="78D9E1B5">
            <wp:simplePos x="0" y="0"/>
            <wp:positionH relativeFrom="column">
              <wp:posOffset>3087370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337" name="Pictur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9B4E1D3" wp14:editId="0B484C46">
            <wp:simplePos x="0" y="0"/>
            <wp:positionH relativeFrom="column">
              <wp:posOffset>2785110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336" name="Pictur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FA2CD21" wp14:editId="53A45190">
            <wp:simplePos x="0" y="0"/>
            <wp:positionH relativeFrom="column">
              <wp:posOffset>2513965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335" name="Pictur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1D9F4C6" wp14:editId="01904C9D">
            <wp:simplePos x="0" y="0"/>
            <wp:positionH relativeFrom="column">
              <wp:posOffset>2235200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334" name="Pictur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7D7E01B" wp14:editId="4FBD20B5">
            <wp:simplePos x="0" y="0"/>
            <wp:positionH relativeFrom="column">
              <wp:posOffset>1950720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333" name="Pictur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59CAE3D" wp14:editId="06D51A4D">
            <wp:simplePos x="0" y="0"/>
            <wp:positionH relativeFrom="column">
              <wp:posOffset>1680210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332" name="Pictur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85EC208" wp14:editId="26468061">
            <wp:simplePos x="0" y="0"/>
            <wp:positionH relativeFrom="column">
              <wp:posOffset>1383665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331" name="Pictur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9B7CA0C" wp14:editId="1ACF3323">
            <wp:simplePos x="0" y="0"/>
            <wp:positionH relativeFrom="column">
              <wp:posOffset>1073150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330" name="Pictur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9E97419" wp14:editId="2C17A745">
            <wp:simplePos x="0" y="0"/>
            <wp:positionH relativeFrom="column">
              <wp:posOffset>774700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329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278C0C9" wp14:editId="0D8893C6">
            <wp:simplePos x="0" y="0"/>
            <wp:positionH relativeFrom="column">
              <wp:posOffset>485140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328" name="Pictur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B99C19C" wp14:editId="64A55DBA">
            <wp:simplePos x="0" y="0"/>
            <wp:positionH relativeFrom="column">
              <wp:posOffset>3962400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327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709A387" wp14:editId="07D34EA8">
            <wp:simplePos x="0" y="0"/>
            <wp:positionH relativeFrom="column">
              <wp:posOffset>4412615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326" name="Pictur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07D49FD" wp14:editId="718C4945">
            <wp:simplePos x="0" y="0"/>
            <wp:positionH relativeFrom="column">
              <wp:posOffset>5737860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325" name="Pictur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DE3DE85" wp14:editId="19DC50F0">
            <wp:simplePos x="0" y="0"/>
            <wp:positionH relativeFrom="column">
              <wp:posOffset>6447790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324" name="Pictur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419B8A4" wp14:editId="59CD40EC">
            <wp:simplePos x="0" y="0"/>
            <wp:positionH relativeFrom="column">
              <wp:posOffset>7237095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323" name="Pictur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240734E" wp14:editId="6D943B71">
            <wp:simplePos x="0" y="0"/>
            <wp:positionH relativeFrom="column">
              <wp:posOffset>7672705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322" name="Pictur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AB96286" wp14:editId="65058DE9">
            <wp:simplePos x="0" y="0"/>
            <wp:positionH relativeFrom="column">
              <wp:posOffset>8341995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321" name="Pictur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1221EAE" wp14:editId="34FFB66E">
            <wp:simplePos x="0" y="0"/>
            <wp:positionH relativeFrom="column">
              <wp:posOffset>9046845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320" name="Pictur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1065CCC" wp14:editId="7C22D8D8">
            <wp:simplePos x="0" y="0"/>
            <wp:positionH relativeFrom="column">
              <wp:posOffset>9547225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319" name="Pictur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FE5D565" wp14:editId="0F387882">
            <wp:simplePos x="0" y="0"/>
            <wp:positionH relativeFrom="column">
              <wp:posOffset>8724265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318" name="Pictur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473CD86" wp14:editId="69A04D4B">
            <wp:simplePos x="0" y="0"/>
            <wp:positionH relativeFrom="column">
              <wp:posOffset>8298180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317" name="Pictur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5C21841" wp14:editId="42293F91">
            <wp:simplePos x="0" y="0"/>
            <wp:positionH relativeFrom="column">
              <wp:posOffset>7886700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316" name="Pictur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378823B" wp14:editId="0128E223">
            <wp:simplePos x="0" y="0"/>
            <wp:positionH relativeFrom="column">
              <wp:posOffset>7544435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315" name="Pictur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877FDE2" wp14:editId="4E537E2D">
            <wp:simplePos x="0" y="0"/>
            <wp:positionH relativeFrom="column">
              <wp:posOffset>7235190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314" name="Pictur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41C56BA" wp14:editId="7E3825F0">
            <wp:simplePos x="0" y="0"/>
            <wp:positionH relativeFrom="column">
              <wp:posOffset>6968490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313" name="Pictur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B145881" wp14:editId="6694317D">
            <wp:simplePos x="0" y="0"/>
            <wp:positionH relativeFrom="column">
              <wp:posOffset>6757670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312" name="Pictur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E3B8670" wp14:editId="2CA16475">
            <wp:simplePos x="0" y="0"/>
            <wp:positionH relativeFrom="column">
              <wp:posOffset>6555105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311" name="Pictur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697BA50" wp14:editId="45D378C9">
            <wp:simplePos x="0" y="0"/>
            <wp:positionH relativeFrom="column">
              <wp:posOffset>6364605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310" name="Pictur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CCD9C2C" wp14:editId="56ED2610">
            <wp:simplePos x="0" y="0"/>
            <wp:positionH relativeFrom="column">
              <wp:posOffset>5194300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309" name="Pictur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2DA2B19" wp14:editId="66B43E83">
            <wp:simplePos x="0" y="0"/>
            <wp:positionH relativeFrom="column">
              <wp:posOffset>2285365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308" name="Pictur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BCF1F07" wp14:editId="43E6178D">
            <wp:simplePos x="0" y="0"/>
            <wp:positionH relativeFrom="column">
              <wp:posOffset>1777365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307" name="Pictur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D22450D" wp14:editId="56BFF2D7">
            <wp:simplePos x="0" y="0"/>
            <wp:positionH relativeFrom="column">
              <wp:posOffset>1125220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306" name="Pictur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CD40A55" wp14:editId="0D9D2BC2">
            <wp:simplePos x="0" y="0"/>
            <wp:positionH relativeFrom="column">
              <wp:posOffset>484505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305" name="Pictur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1A472E3" wp14:editId="7CD85E41">
            <wp:simplePos x="0" y="0"/>
            <wp:positionH relativeFrom="column">
              <wp:posOffset>9821545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304" name="Pictur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3A4E41E" wp14:editId="37D01A28">
            <wp:simplePos x="0" y="0"/>
            <wp:positionH relativeFrom="column">
              <wp:posOffset>9491345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303" name="Pictur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5884068" wp14:editId="171BA163">
            <wp:simplePos x="0" y="0"/>
            <wp:positionH relativeFrom="column">
              <wp:posOffset>9168765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302" name="Pictur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A0B1102" wp14:editId="35983C7D">
            <wp:simplePos x="0" y="0"/>
            <wp:positionH relativeFrom="column">
              <wp:posOffset>8858885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301" name="Pictur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C555B2E" wp14:editId="6197D065">
            <wp:simplePos x="0" y="0"/>
            <wp:positionH relativeFrom="column">
              <wp:posOffset>8557895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300" name="Pictur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822A6FC" wp14:editId="046CC16E">
            <wp:simplePos x="0" y="0"/>
            <wp:positionH relativeFrom="column">
              <wp:posOffset>8272145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299" name="Pictur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B454F0F" wp14:editId="0CF6D1D6">
            <wp:simplePos x="0" y="0"/>
            <wp:positionH relativeFrom="column">
              <wp:posOffset>7995285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298" name="Pictur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3DCBAFB" wp14:editId="75FE30E2">
            <wp:simplePos x="0" y="0"/>
            <wp:positionH relativeFrom="column">
              <wp:posOffset>7723505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297" name="Pictur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3A63820" wp14:editId="0AC3FE5E">
            <wp:simplePos x="0" y="0"/>
            <wp:positionH relativeFrom="column">
              <wp:posOffset>7464425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296" name="Pictur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C020E5A" wp14:editId="15ED6100">
            <wp:simplePos x="0" y="0"/>
            <wp:positionH relativeFrom="column">
              <wp:posOffset>7207885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295" name="Pictur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EAEE95B" wp14:editId="273B3648">
            <wp:simplePos x="0" y="0"/>
            <wp:positionH relativeFrom="column">
              <wp:posOffset>6958965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294" name="Pictur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59E230D" wp14:editId="3EB37AB8">
            <wp:simplePos x="0" y="0"/>
            <wp:positionH relativeFrom="column">
              <wp:posOffset>6713855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293" name="Pictur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677CC40" wp14:editId="3CE359D7">
            <wp:simplePos x="0" y="0"/>
            <wp:positionH relativeFrom="column">
              <wp:posOffset>6478905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292" name="Pictur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8FA557C" wp14:editId="36AE61B8">
            <wp:simplePos x="0" y="0"/>
            <wp:positionH relativeFrom="column">
              <wp:posOffset>2421890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291" name="Pictur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E7AA6E" wp14:editId="04822EF5">
            <wp:simplePos x="0" y="0"/>
            <wp:positionH relativeFrom="column">
              <wp:posOffset>2998470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290" name="Pictur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1501D30" wp14:editId="497C660C">
            <wp:simplePos x="0" y="0"/>
            <wp:positionH relativeFrom="column">
              <wp:posOffset>3562985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289" name="Pictur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463A942" wp14:editId="3E612D15">
            <wp:simplePos x="0" y="0"/>
            <wp:positionH relativeFrom="column">
              <wp:posOffset>4103370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288" name="Pictur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10B4BE2" wp14:editId="196ADAFF">
            <wp:simplePos x="0" y="0"/>
            <wp:positionH relativeFrom="column">
              <wp:posOffset>4636135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287" name="Pictur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3601D76" wp14:editId="095713E2">
            <wp:simplePos x="0" y="0"/>
            <wp:positionH relativeFrom="column">
              <wp:posOffset>5161280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286" name="Pictur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CA27AAC" wp14:editId="304913D1">
            <wp:simplePos x="0" y="0"/>
            <wp:positionH relativeFrom="column">
              <wp:posOffset>5673725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285" name="Pictur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8A1229" wp14:editId="11E7BBEA">
            <wp:simplePos x="0" y="0"/>
            <wp:positionH relativeFrom="column">
              <wp:posOffset>6158865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284" name="Pictur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220ADCB" wp14:editId="3AB7F78C">
            <wp:simplePos x="0" y="0"/>
            <wp:positionH relativeFrom="column">
              <wp:posOffset>6640195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283" name="Pictur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A0958C" wp14:editId="3195E49E">
            <wp:simplePos x="0" y="0"/>
            <wp:positionH relativeFrom="column">
              <wp:posOffset>7117080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282" name="Pictur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E70432F" wp14:editId="13CE4E59">
            <wp:simplePos x="0" y="0"/>
            <wp:positionH relativeFrom="column">
              <wp:posOffset>7574280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281" name="Pictur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A071DD" wp14:editId="623D1AB4">
            <wp:simplePos x="0" y="0"/>
            <wp:positionH relativeFrom="column">
              <wp:posOffset>8031480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280" name="Pictur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364920" wp14:editId="06A03362">
            <wp:simplePos x="0" y="0"/>
            <wp:positionH relativeFrom="column">
              <wp:posOffset>8480425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279" name="Pictur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ADFF983" wp14:editId="0D73F84D">
            <wp:simplePos x="0" y="0"/>
            <wp:positionH relativeFrom="column">
              <wp:posOffset>8910320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278" name="Pictur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09500E" wp14:editId="4150F7C3">
            <wp:simplePos x="0" y="0"/>
            <wp:positionH relativeFrom="column">
              <wp:posOffset>9331325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277" name="Pictur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3DC30A" wp14:editId="0E703040">
            <wp:simplePos x="0" y="0"/>
            <wp:positionH relativeFrom="column">
              <wp:posOffset>9756775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276" name="Pictur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F7C405" wp14:editId="3C27B335">
            <wp:simplePos x="0" y="0"/>
            <wp:positionH relativeFrom="column">
              <wp:posOffset>1814830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275" name="Pictur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12C55B" wp14:editId="1D2A15D8">
            <wp:simplePos x="0" y="0"/>
            <wp:positionH relativeFrom="column">
              <wp:posOffset>1165225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274" name="Pictur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94B484" wp14:editId="4DDE1CDF">
            <wp:simplePos x="0" y="0"/>
            <wp:positionH relativeFrom="column">
              <wp:posOffset>3514725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273" name="Picture 350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D0666A9" wp14:editId="599D3E74">
            <wp:simplePos x="0" y="0"/>
            <wp:positionH relativeFrom="column">
              <wp:posOffset>485140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272" name="Pictur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DFF">
        <w:rPr>
          <w:noProof/>
        </w:rPr>
        <w:drawing>
          <wp:inline distT="0" distB="0" distL="0" distR="0" wp14:anchorId="0071D8E9" wp14:editId="2A9B2449">
            <wp:extent cx="10683240" cy="15097125"/>
            <wp:effectExtent l="0" t="0" r="0" b="0"/>
            <wp:docPr id="6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CCBBC7F" wp14:editId="4F0B070D">
                <wp:simplePos x="0" y="0"/>
                <wp:positionH relativeFrom="column">
                  <wp:posOffset>728980</wp:posOffset>
                </wp:positionH>
                <wp:positionV relativeFrom="paragraph">
                  <wp:posOffset>6078855</wp:posOffset>
                </wp:positionV>
                <wp:extent cx="1706245" cy="231140"/>
                <wp:effectExtent l="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77705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BC7F" id="Text Box 683" o:spid="_x0000_s1036" type="#_x0000_t202" style="position:absolute;margin-left:57.4pt;margin-top:478.65pt;width:134.35pt;height:18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" filled="f" stroked="f" strokeweight=".5pt">
                <v:textbox inset="0,0,0,0">
                  <w:txbxContent>
                    <w:p w14:paraId="0B277705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51A54AD" wp14:editId="0E2F5601">
            <wp:simplePos x="0" y="0"/>
            <wp:positionH relativeFrom="column">
              <wp:posOffset>3087370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270" name="Picture 480" descr="A picture containing dark, light, computer, roo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A picture containing dark, light, computer, room&#10;&#10;Description automatically generated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903203B" wp14:editId="17F8564C">
            <wp:simplePos x="0" y="0"/>
            <wp:positionH relativeFrom="column">
              <wp:posOffset>2785110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269" name="Pictur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2D135370" wp14:editId="5974C182">
            <wp:simplePos x="0" y="0"/>
            <wp:positionH relativeFrom="column">
              <wp:posOffset>2513965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268" name="Pictur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F307F8D" wp14:editId="329A3092">
            <wp:simplePos x="0" y="0"/>
            <wp:positionH relativeFrom="column">
              <wp:posOffset>2235200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267" name="Pictur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60461DB0" wp14:editId="7CEDE22B">
            <wp:simplePos x="0" y="0"/>
            <wp:positionH relativeFrom="column">
              <wp:posOffset>1950720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266" name="Pictur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D0A87C7" wp14:editId="2807B662">
            <wp:simplePos x="0" y="0"/>
            <wp:positionH relativeFrom="column">
              <wp:posOffset>1680210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265" name="Pictur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AECA651" wp14:editId="73B54DA9">
            <wp:simplePos x="0" y="0"/>
            <wp:positionH relativeFrom="column">
              <wp:posOffset>1383665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264" name="Pictur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D713D3D" wp14:editId="4C4715EA">
            <wp:simplePos x="0" y="0"/>
            <wp:positionH relativeFrom="column">
              <wp:posOffset>1073150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263" name="Pictur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E209A28" wp14:editId="23C6DCCE">
            <wp:simplePos x="0" y="0"/>
            <wp:positionH relativeFrom="column">
              <wp:posOffset>774700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262" name="Pictur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1F11905F" wp14:editId="7FDC5590">
            <wp:simplePos x="0" y="0"/>
            <wp:positionH relativeFrom="column">
              <wp:posOffset>485140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261" name="Pictur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2CB7956" wp14:editId="12FAB42F">
            <wp:simplePos x="0" y="0"/>
            <wp:positionH relativeFrom="column">
              <wp:posOffset>3962400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260" name="Pictur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6DF1DAE" wp14:editId="2882754D">
            <wp:simplePos x="0" y="0"/>
            <wp:positionH relativeFrom="column">
              <wp:posOffset>4412615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259" name="Pictur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FDAE3B0" wp14:editId="7B5DB32C">
            <wp:simplePos x="0" y="0"/>
            <wp:positionH relativeFrom="column">
              <wp:posOffset>5737860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258" name="Pictur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4AF8FD3" wp14:editId="6E2D80C5">
            <wp:simplePos x="0" y="0"/>
            <wp:positionH relativeFrom="column">
              <wp:posOffset>6447790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257" name="Pictur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2B1EDB7" wp14:editId="5EF971E6">
            <wp:simplePos x="0" y="0"/>
            <wp:positionH relativeFrom="column">
              <wp:posOffset>7237095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256" name="Pictur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2937E64" wp14:editId="0F648325">
            <wp:simplePos x="0" y="0"/>
            <wp:positionH relativeFrom="column">
              <wp:posOffset>7672705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255" name="Pictur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E07DA7D" wp14:editId="2E55C228">
            <wp:simplePos x="0" y="0"/>
            <wp:positionH relativeFrom="column">
              <wp:posOffset>8341995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254" name="Pictur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B063CB8" wp14:editId="29541D8F">
            <wp:simplePos x="0" y="0"/>
            <wp:positionH relativeFrom="column">
              <wp:posOffset>9046845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253" name="Pictur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AFED211" wp14:editId="3CCD84DB">
            <wp:simplePos x="0" y="0"/>
            <wp:positionH relativeFrom="column">
              <wp:posOffset>9547225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252" name="Pictur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36EA59E" wp14:editId="36D472FE">
            <wp:simplePos x="0" y="0"/>
            <wp:positionH relativeFrom="column">
              <wp:posOffset>8724265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251" name="Pictur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F4C56E3" wp14:editId="7EAE096B">
            <wp:simplePos x="0" y="0"/>
            <wp:positionH relativeFrom="column">
              <wp:posOffset>8298180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250" name="Pictur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5AC4E98" wp14:editId="6E501FD1">
            <wp:simplePos x="0" y="0"/>
            <wp:positionH relativeFrom="column">
              <wp:posOffset>7886700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249" name="Pictur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2E185D9" wp14:editId="70D87F1D">
            <wp:simplePos x="0" y="0"/>
            <wp:positionH relativeFrom="column">
              <wp:posOffset>7544435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248" name="Pictur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C917EF6" wp14:editId="34C06DEC">
            <wp:simplePos x="0" y="0"/>
            <wp:positionH relativeFrom="column">
              <wp:posOffset>7235190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247" name="Pictur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545C64F" wp14:editId="70D59ACA">
            <wp:simplePos x="0" y="0"/>
            <wp:positionH relativeFrom="column">
              <wp:posOffset>6968490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246" name="Pictur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DA02C45" wp14:editId="14CF3AB2">
            <wp:simplePos x="0" y="0"/>
            <wp:positionH relativeFrom="column">
              <wp:posOffset>6757670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245" name="Pictur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D0B7A28" wp14:editId="6C5A32E9">
            <wp:simplePos x="0" y="0"/>
            <wp:positionH relativeFrom="column">
              <wp:posOffset>6555105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244" name="Pictur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B600184" wp14:editId="0D26FBF3">
            <wp:simplePos x="0" y="0"/>
            <wp:positionH relativeFrom="column">
              <wp:posOffset>6364605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243" name="Pictur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B9C4855" wp14:editId="258FC16B">
            <wp:simplePos x="0" y="0"/>
            <wp:positionH relativeFrom="column">
              <wp:posOffset>5194300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242" name="Pictur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6FBE5DD" wp14:editId="58AE0768">
            <wp:simplePos x="0" y="0"/>
            <wp:positionH relativeFrom="column">
              <wp:posOffset>2285365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24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75EFC7F" wp14:editId="02095434">
            <wp:simplePos x="0" y="0"/>
            <wp:positionH relativeFrom="column">
              <wp:posOffset>1777365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240" name="Pictur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AF00DFB" wp14:editId="26552DC7">
            <wp:simplePos x="0" y="0"/>
            <wp:positionH relativeFrom="column">
              <wp:posOffset>1125220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239" name="Pictur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CCA02BC" wp14:editId="5CD7BF29">
            <wp:simplePos x="0" y="0"/>
            <wp:positionH relativeFrom="column">
              <wp:posOffset>484505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238" name="Pictur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BCD7211" wp14:editId="739DDEC6">
            <wp:simplePos x="0" y="0"/>
            <wp:positionH relativeFrom="column">
              <wp:posOffset>9821545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237" name="Pictur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A7841A7" wp14:editId="427B508D">
            <wp:simplePos x="0" y="0"/>
            <wp:positionH relativeFrom="column">
              <wp:posOffset>9491345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236" name="Pictur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FCE037F" wp14:editId="6D68E38B">
            <wp:simplePos x="0" y="0"/>
            <wp:positionH relativeFrom="column">
              <wp:posOffset>9168765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235" name="Pictur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BEE457A" wp14:editId="2EEC4E6F">
            <wp:simplePos x="0" y="0"/>
            <wp:positionH relativeFrom="column">
              <wp:posOffset>8858885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234" name="Pictur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A89CE91" wp14:editId="53C66D23">
            <wp:simplePos x="0" y="0"/>
            <wp:positionH relativeFrom="column">
              <wp:posOffset>8557895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233" name="Pictur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E55B718" wp14:editId="395E1CB0">
            <wp:simplePos x="0" y="0"/>
            <wp:positionH relativeFrom="column">
              <wp:posOffset>8272145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232" name="Pictur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A7F6746" wp14:editId="34A9D261">
            <wp:simplePos x="0" y="0"/>
            <wp:positionH relativeFrom="column">
              <wp:posOffset>7995285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231" name="Pictur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1F8A6EE" wp14:editId="6B28F48A">
            <wp:simplePos x="0" y="0"/>
            <wp:positionH relativeFrom="column">
              <wp:posOffset>7723505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230" name="Pictur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D3A4A8C" wp14:editId="604A8C70">
            <wp:simplePos x="0" y="0"/>
            <wp:positionH relativeFrom="column">
              <wp:posOffset>7464425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229" name="Pictur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6FA8BA4" wp14:editId="74CBDC14">
            <wp:simplePos x="0" y="0"/>
            <wp:positionH relativeFrom="column">
              <wp:posOffset>7207885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228" name="Pictur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BC6F2BC" wp14:editId="2A5AFFB9">
            <wp:simplePos x="0" y="0"/>
            <wp:positionH relativeFrom="column">
              <wp:posOffset>6958965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227" name="Pictur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011257E" wp14:editId="2CD7F89D">
            <wp:simplePos x="0" y="0"/>
            <wp:positionH relativeFrom="column">
              <wp:posOffset>6713855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226" name="Pictur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4696E75" wp14:editId="0BBF7AAA">
            <wp:simplePos x="0" y="0"/>
            <wp:positionH relativeFrom="column">
              <wp:posOffset>6478905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225" name="Pictur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BD17E7C" wp14:editId="3EEE33C3">
            <wp:simplePos x="0" y="0"/>
            <wp:positionH relativeFrom="column">
              <wp:posOffset>2421890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224" name="Pictur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3449C13" wp14:editId="0A2475BF">
            <wp:simplePos x="0" y="0"/>
            <wp:positionH relativeFrom="column">
              <wp:posOffset>2998470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223" name="Pictur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3C5E8FE" wp14:editId="4A88327D">
            <wp:simplePos x="0" y="0"/>
            <wp:positionH relativeFrom="column">
              <wp:posOffset>3562985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222" name="Pictur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605B38F" wp14:editId="03C6601A">
            <wp:simplePos x="0" y="0"/>
            <wp:positionH relativeFrom="column">
              <wp:posOffset>4103370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221" name="Pictur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C616F2E" wp14:editId="70F31837">
            <wp:simplePos x="0" y="0"/>
            <wp:positionH relativeFrom="column">
              <wp:posOffset>4636135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220" name="Pictur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8F4F463" wp14:editId="28503DED">
            <wp:simplePos x="0" y="0"/>
            <wp:positionH relativeFrom="column">
              <wp:posOffset>5161280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219" name="Pictur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9647D46" wp14:editId="0F26A78C">
            <wp:simplePos x="0" y="0"/>
            <wp:positionH relativeFrom="column">
              <wp:posOffset>5673725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218" name="Pictur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8F6536A" wp14:editId="7CEAF421">
            <wp:simplePos x="0" y="0"/>
            <wp:positionH relativeFrom="column">
              <wp:posOffset>6158865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217" name="Pictur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CA48209" wp14:editId="2E1D6A6A">
            <wp:simplePos x="0" y="0"/>
            <wp:positionH relativeFrom="column">
              <wp:posOffset>6640195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216" name="Pictur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9882180" wp14:editId="3679FFCC">
            <wp:simplePos x="0" y="0"/>
            <wp:positionH relativeFrom="column">
              <wp:posOffset>7117080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215" name="Pictur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156F5DA" wp14:editId="00225D47">
            <wp:simplePos x="0" y="0"/>
            <wp:positionH relativeFrom="column">
              <wp:posOffset>7574280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214" name="Pictur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1611F4C" wp14:editId="45FA75EB">
            <wp:simplePos x="0" y="0"/>
            <wp:positionH relativeFrom="column">
              <wp:posOffset>8031480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213" name="Pictur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48A9B81" wp14:editId="447C6341">
            <wp:simplePos x="0" y="0"/>
            <wp:positionH relativeFrom="column">
              <wp:posOffset>8480425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212" name="Pictur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2F881B6" wp14:editId="42951FCC">
            <wp:simplePos x="0" y="0"/>
            <wp:positionH relativeFrom="column">
              <wp:posOffset>8910320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211" name="Pictur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DF1B889" wp14:editId="6D416165">
            <wp:simplePos x="0" y="0"/>
            <wp:positionH relativeFrom="column">
              <wp:posOffset>9331325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210" name="Pictur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04242D3" wp14:editId="090A581F">
            <wp:simplePos x="0" y="0"/>
            <wp:positionH relativeFrom="column">
              <wp:posOffset>9756775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209" name="Pictur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CE34AF8" wp14:editId="66BFECAA">
            <wp:simplePos x="0" y="0"/>
            <wp:positionH relativeFrom="column">
              <wp:posOffset>1814830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208" name="Pictur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BE72BEB" wp14:editId="1E8CC15F">
            <wp:simplePos x="0" y="0"/>
            <wp:positionH relativeFrom="column">
              <wp:posOffset>1165225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207" name="Pictur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8E31BAD" wp14:editId="5BA97E3C">
            <wp:simplePos x="0" y="0"/>
            <wp:positionH relativeFrom="column">
              <wp:posOffset>3514725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206" name="Picture 416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05C9B17" wp14:editId="4BB68C49">
            <wp:simplePos x="0" y="0"/>
            <wp:positionH relativeFrom="column">
              <wp:posOffset>485140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205" name="Pictur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C9">
        <w:rPr>
          <w:noProof/>
        </w:rPr>
        <w:drawing>
          <wp:inline distT="0" distB="0" distL="0" distR="0" wp14:anchorId="35309893" wp14:editId="245A00E4">
            <wp:extent cx="10683240" cy="15097125"/>
            <wp:effectExtent l="0" t="0" r="0" b="0"/>
            <wp:docPr id="7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BE0FB3A" wp14:editId="7112B616">
                <wp:simplePos x="0" y="0"/>
                <wp:positionH relativeFrom="column">
                  <wp:posOffset>3168015</wp:posOffset>
                </wp:positionH>
                <wp:positionV relativeFrom="paragraph">
                  <wp:posOffset>5715000</wp:posOffset>
                </wp:positionV>
                <wp:extent cx="1706245" cy="231140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1C679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FB3A" id="Text Box 684" o:spid="_x0000_s1037" type="#_x0000_t202" style="position:absolute;margin-left:249.45pt;margin-top:450pt;width:134.35pt;height:18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" filled="f" stroked="f" strokeweight=".5pt">
                <v:textbox inset="0,0,0,0">
                  <w:txbxContent>
                    <w:p w14:paraId="1BC1C679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5E057E9" wp14:editId="3A997178">
            <wp:simplePos x="0" y="0"/>
            <wp:positionH relativeFrom="column">
              <wp:posOffset>506730</wp:posOffset>
            </wp:positionH>
            <wp:positionV relativeFrom="page">
              <wp:posOffset>1231900</wp:posOffset>
            </wp:positionV>
            <wp:extent cx="518160" cy="3888105"/>
            <wp:effectExtent l="0" t="0" r="0" b="0"/>
            <wp:wrapNone/>
            <wp:docPr id="203" name="Pictur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2BA2CAC2" wp14:editId="1F4936DE">
            <wp:simplePos x="0" y="0"/>
            <wp:positionH relativeFrom="column">
              <wp:posOffset>3536315</wp:posOffset>
            </wp:positionH>
            <wp:positionV relativeFrom="paragraph">
              <wp:posOffset>13140690</wp:posOffset>
            </wp:positionV>
            <wp:extent cx="278130" cy="843280"/>
            <wp:effectExtent l="0" t="0" r="0" b="0"/>
            <wp:wrapNone/>
            <wp:docPr id="202" name="Picture 482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6CA9393" wp14:editId="348C5FB2">
            <wp:simplePos x="0" y="0"/>
            <wp:positionH relativeFrom="column">
              <wp:posOffset>1186815</wp:posOffset>
            </wp:positionH>
            <wp:positionV relativeFrom="page">
              <wp:posOffset>1239520</wp:posOffset>
            </wp:positionV>
            <wp:extent cx="490220" cy="3661410"/>
            <wp:effectExtent l="0" t="0" r="0" b="0"/>
            <wp:wrapNone/>
            <wp:docPr id="201" name="Pictur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83FFBB8" wp14:editId="19A88355">
            <wp:simplePos x="0" y="0"/>
            <wp:positionH relativeFrom="column">
              <wp:posOffset>1836420</wp:posOffset>
            </wp:positionH>
            <wp:positionV relativeFrom="page">
              <wp:posOffset>1231900</wp:posOffset>
            </wp:positionV>
            <wp:extent cx="442595" cy="3311525"/>
            <wp:effectExtent l="0" t="0" r="0" b="0"/>
            <wp:wrapNone/>
            <wp:docPr id="200" name="Pictur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0C32446" wp14:editId="09538DD0">
            <wp:simplePos x="0" y="0"/>
            <wp:positionH relativeFrom="column">
              <wp:posOffset>9778365</wp:posOffset>
            </wp:positionH>
            <wp:positionV relativeFrom="page">
              <wp:posOffset>1231900</wp:posOffset>
            </wp:positionV>
            <wp:extent cx="234315" cy="1774190"/>
            <wp:effectExtent l="0" t="0" r="0" b="0"/>
            <wp:wrapNone/>
            <wp:docPr id="199" name="Pictur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5742C1E" wp14:editId="34CD66A5">
            <wp:simplePos x="0" y="0"/>
            <wp:positionH relativeFrom="column">
              <wp:posOffset>9352915</wp:posOffset>
            </wp:positionH>
            <wp:positionV relativeFrom="page">
              <wp:posOffset>1235710</wp:posOffset>
            </wp:positionV>
            <wp:extent cx="257810" cy="1908175"/>
            <wp:effectExtent l="0" t="0" r="0" b="0"/>
            <wp:wrapNone/>
            <wp:docPr id="198" name="Pictur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6E7A96C" wp14:editId="405B7A23">
            <wp:simplePos x="0" y="0"/>
            <wp:positionH relativeFrom="column">
              <wp:posOffset>8931910</wp:posOffset>
            </wp:positionH>
            <wp:positionV relativeFrom="page">
              <wp:posOffset>1231900</wp:posOffset>
            </wp:positionV>
            <wp:extent cx="259715" cy="1999615"/>
            <wp:effectExtent l="0" t="0" r="0" b="0"/>
            <wp:wrapNone/>
            <wp:docPr id="197" name="Pictur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0696BC2" wp14:editId="37579930">
            <wp:simplePos x="0" y="0"/>
            <wp:positionH relativeFrom="column">
              <wp:posOffset>8502015</wp:posOffset>
            </wp:positionH>
            <wp:positionV relativeFrom="page">
              <wp:posOffset>1231900</wp:posOffset>
            </wp:positionV>
            <wp:extent cx="273685" cy="2053590"/>
            <wp:effectExtent l="0" t="0" r="0" b="0"/>
            <wp:wrapNone/>
            <wp:docPr id="196" name="Pictur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69CAA9E" wp14:editId="334A439E">
            <wp:simplePos x="0" y="0"/>
            <wp:positionH relativeFrom="column">
              <wp:posOffset>8053070</wp:posOffset>
            </wp:positionH>
            <wp:positionV relativeFrom="page">
              <wp:posOffset>1231900</wp:posOffset>
            </wp:positionV>
            <wp:extent cx="288925" cy="2126615"/>
            <wp:effectExtent l="0" t="0" r="0" b="0"/>
            <wp:wrapNone/>
            <wp:docPr id="195" name="Pictur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310E488" wp14:editId="7A1C10F7">
            <wp:simplePos x="0" y="0"/>
            <wp:positionH relativeFrom="column">
              <wp:posOffset>7595870</wp:posOffset>
            </wp:positionH>
            <wp:positionV relativeFrom="page">
              <wp:posOffset>1231900</wp:posOffset>
            </wp:positionV>
            <wp:extent cx="297815" cy="2190115"/>
            <wp:effectExtent l="0" t="0" r="0" b="0"/>
            <wp:wrapNone/>
            <wp:docPr id="194" name="Pictur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1C3D296" wp14:editId="70728BE5">
            <wp:simplePos x="0" y="0"/>
            <wp:positionH relativeFrom="column">
              <wp:posOffset>7138670</wp:posOffset>
            </wp:positionH>
            <wp:positionV relativeFrom="page">
              <wp:posOffset>1231900</wp:posOffset>
            </wp:positionV>
            <wp:extent cx="308610" cy="2258060"/>
            <wp:effectExtent l="0" t="0" r="0" b="0"/>
            <wp:wrapNone/>
            <wp:docPr id="193" name="Pictur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56DD45D" wp14:editId="1178DD83">
            <wp:simplePos x="0" y="0"/>
            <wp:positionH relativeFrom="column">
              <wp:posOffset>6661785</wp:posOffset>
            </wp:positionH>
            <wp:positionV relativeFrom="page">
              <wp:posOffset>1231900</wp:posOffset>
            </wp:positionV>
            <wp:extent cx="318135" cy="2349500"/>
            <wp:effectExtent l="0" t="0" r="0" b="0"/>
            <wp:wrapNone/>
            <wp:docPr id="192" name="Pictur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4D6A974" wp14:editId="1A2FB031">
            <wp:simplePos x="0" y="0"/>
            <wp:positionH relativeFrom="column">
              <wp:posOffset>6180455</wp:posOffset>
            </wp:positionH>
            <wp:positionV relativeFrom="page">
              <wp:posOffset>1231900</wp:posOffset>
            </wp:positionV>
            <wp:extent cx="327025" cy="2413635"/>
            <wp:effectExtent l="0" t="0" r="0" b="0"/>
            <wp:wrapNone/>
            <wp:docPr id="191" name="Pictur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287149A" wp14:editId="032E38C2">
            <wp:simplePos x="0" y="0"/>
            <wp:positionH relativeFrom="column">
              <wp:posOffset>5695315</wp:posOffset>
            </wp:positionH>
            <wp:positionV relativeFrom="page">
              <wp:posOffset>1231900</wp:posOffset>
            </wp:positionV>
            <wp:extent cx="323850" cy="2413635"/>
            <wp:effectExtent l="0" t="0" r="0" b="0"/>
            <wp:wrapNone/>
            <wp:docPr id="190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F4411AB" wp14:editId="11668087">
            <wp:simplePos x="0" y="0"/>
            <wp:positionH relativeFrom="column">
              <wp:posOffset>5182870</wp:posOffset>
            </wp:positionH>
            <wp:positionV relativeFrom="page">
              <wp:posOffset>1231900</wp:posOffset>
            </wp:positionV>
            <wp:extent cx="353060" cy="2548255"/>
            <wp:effectExtent l="0" t="0" r="0" b="0"/>
            <wp:wrapNone/>
            <wp:docPr id="189" name="Pictur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45D7663" wp14:editId="30938869">
            <wp:simplePos x="0" y="0"/>
            <wp:positionH relativeFrom="column">
              <wp:posOffset>4657725</wp:posOffset>
            </wp:positionH>
            <wp:positionV relativeFrom="page">
              <wp:posOffset>1231900</wp:posOffset>
            </wp:positionV>
            <wp:extent cx="368300" cy="2686050"/>
            <wp:effectExtent l="0" t="0" r="0" b="0"/>
            <wp:wrapNone/>
            <wp:docPr id="188" name="Pictur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6E4F2D2" wp14:editId="3844317D">
            <wp:simplePos x="0" y="0"/>
            <wp:positionH relativeFrom="column">
              <wp:posOffset>4124960</wp:posOffset>
            </wp:positionH>
            <wp:positionV relativeFrom="page">
              <wp:posOffset>1231900</wp:posOffset>
            </wp:positionV>
            <wp:extent cx="375920" cy="2686050"/>
            <wp:effectExtent l="0" t="0" r="0" b="0"/>
            <wp:wrapNone/>
            <wp:docPr id="187" name="Pictur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2B2B6207" wp14:editId="3A5C634F">
            <wp:simplePos x="0" y="0"/>
            <wp:positionH relativeFrom="column">
              <wp:posOffset>3584575</wp:posOffset>
            </wp:positionH>
            <wp:positionV relativeFrom="page">
              <wp:posOffset>1231900</wp:posOffset>
            </wp:positionV>
            <wp:extent cx="386080" cy="2838450"/>
            <wp:effectExtent l="0" t="0" r="0" b="0"/>
            <wp:wrapNone/>
            <wp:docPr id="186" name="Pictur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55AB375" wp14:editId="03A3363F">
            <wp:simplePos x="0" y="0"/>
            <wp:positionH relativeFrom="column">
              <wp:posOffset>3020060</wp:posOffset>
            </wp:positionH>
            <wp:positionV relativeFrom="page">
              <wp:posOffset>1231900</wp:posOffset>
            </wp:positionV>
            <wp:extent cx="403860" cy="2977515"/>
            <wp:effectExtent l="0" t="0" r="0" b="0"/>
            <wp:wrapNone/>
            <wp:docPr id="185" name="Pictur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2764BED8" wp14:editId="5EFA2189">
            <wp:simplePos x="0" y="0"/>
            <wp:positionH relativeFrom="column">
              <wp:posOffset>2443480</wp:posOffset>
            </wp:positionH>
            <wp:positionV relativeFrom="page">
              <wp:posOffset>1231900</wp:posOffset>
            </wp:positionV>
            <wp:extent cx="412115" cy="3116580"/>
            <wp:effectExtent l="0" t="0" r="0" b="0"/>
            <wp:wrapNone/>
            <wp:docPr id="184" name="Pictur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CE56008" wp14:editId="46A1F5E3">
            <wp:simplePos x="0" y="0"/>
            <wp:positionH relativeFrom="column">
              <wp:posOffset>6500495</wp:posOffset>
            </wp:positionH>
            <wp:positionV relativeFrom="page">
              <wp:posOffset>3846830</wp:posOffset>
            </wp:positionV>
            <wp:extent cx="121920" cy="537210"/>
            <wp:effectExtent l="0" t="0" r="0" b="0"/>
            <wp:wrapNone/>
            <wp:docPr id="183" name="Pictur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4E62DD48" wp14:editId="41CFE880">
            <wp:simplePos x="0" y="0"/>
            <wp:positionH relativeFrom="column">
              <wp:posOffset>6735445</wp:posOffset>
            </wp:positionH>
            <wp:positionV relativeFrom="page">
              <wp:posOffset>3796030</wp:posOffset>
            </wp:positionV>
            <wp:extent cx="130810" cy="588010"/>
            <wp:effectExtent l="0" t="0" r="0" b="0"/>
            <wp:wrapNone/>
            <wp:docPr id="182" name="Pictur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0174C11" wp14:editId="78CE12A5">
            <wp:simplePos x="0" y="0"/>
            <wp:positionH relativeFrom="column">
              <wp:posOffset>6980555</wp:posOffset>
            </wp:positionH>
            <wp:positionV relativeFrom="page">
              <wp:posOffset>3742055</wp:posOffset>
            </wp:positionV>
            <wp:extent cx="132080" cy="639445"/>
            <wp:effectExtent l="0" t="0" r="0" b="0"/>
            <wp:wrapNone/>
            <wp:docPr id="181" name="Pictur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4AE486B" wp14:editId="7D1CE9BD">
            <wp:simplePos x="0" y="0"/>
            <wp:positionH relativeFrom="column">
              <wp:posOffset>7229475</wp:posOffset>
            </wp:positionH>
            <wp:positionV relativeFrom="page">
              <wp:posOffset>3683635</wp:posOffset>
            </wp:positionV>
            <wp:extent cx="142240" cy="697865"/>
            <wp:effectExtent l="0" t="0" r="0" b="0"/>
            <wp:wrapNone/>
            <wp:docPr id="180" name="Pictur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93FF2B1" wp14:editId="054E5409">
            <wp:simplePos x="0" y="0"/>
            <wp:positionH relativeFrom="column">
              <wp:posOffset>7486015</wp:posOffset>
            </wp:positionH>
            <wp:positionV relativeFrom="page">
              <wp:posOffset>3628390</wp:posOffset>
            </wp:positionV>
            <wp:extent cx="142240" cy="755650"/>
            <wp:effectExtent l="0" t="0" r="0" b="0"/>
            <wp:wrapNone/>
            <wp:docPr id="179" name="Pictur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8FA87AE" wp14:editId="2E33F0B5">
            <wp:simplePos x="0" y="0"/>
            <wp:positionH relativeFrom="column">
              <wp:posOffset>7745095</wp:posOffset>
            </wp:positionH>
            <wp:positionV relativeFrom="page">
              <wp:posOffset>3569970</wp:posOffset>
            </wp:positionV>
            <wp:extent cx="162560" cy="814070"/>
            <wp:effectExtent l="0" t="0" r="0" b="0"/>
            <wp:wrapNone/>
            <wp:docPr id="178" name="Pictur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9A62912" wp14:editId="16825ECC">
            <wp:simplePos x="0" y="0"/>
            <wp:positionH relativeFrom="column">
              <wp:posOffset>8016875</wp:posOffset>
            </wp:positionH>
            <wp:positionV relativeFrom="page">
              <wp:posOffset>3521710</wp:posOffset>
            </wp:positionV>
            <wp:extent cx="162560" cy="860425"/>
            <wp:effectExtent l="0" t="0" r="0" b="0"/>
            <wp:wrapNone/>
            <wp:docPr id="177" name="Pictur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27B87FC" wp14:editId="781C9A25">
            <wp:simplePos x="0" y="0"/>
            <wp:positionH relativeFrom="column">
              <wp:posOffset>8293735</wp:posOffset>
            </wp:positionH>
            <wp:positionV relativeFrom="page">
              <wp:posOffset>3476625</wp:posOffset>
            </wp:positionV>
            <wp:extent cx="175260" cy="906145"/>
            <wp:effectExtent l="0" t="0" r="0" b="0"/>
            <wp:wrapNone/>
            <wp:docPr id="176" name="Pictur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7C528835" wp14:editId="05404262">
            <wp:simplePos x="0" y="0"/>
            <wp:positionH relativeFrom="column">
              <wp:posOffset>8579485</wp:posOffset>
            </wp:positionH>
            <wp:positionV relativeFrom="page">
              <wp:posOffset>3389630</wp:posOffset>
            </wp:positionV>
            <wp:extent cx="193675" cy="994410"/>
            <wp:effectExtent l="0" t="0" r="0" b="0"/>
            <wp:wrapNone/>
            <wp:docPr id="175" name="Pictur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D3F5716" wp14:editId="51FCA448">
            <wp:simplePos x="0" y="0"/>
            <wp:positionH relativeFrom="column">
              <wp:posOffset>8880475</wp:posOffset>
            </wp:positionH>
            <wp:positionV relativeFrom="page">
              <wp:posOffset>3333750</wp:posOffset>
            </wp:positionV>
            <wp:extent cx="203200" cy="1050290"/>
            <wp:effectExtent l="0" t="0" r="0" b="0"/>
            <wp:wrapNone/>
            <wp:docPr id="174" name="Pictur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64374E52" wp14:editId="38C49CC5">
            <wp:simplePos x="0" y="0"/>
            <wp:positionH relativeFrom="column">
              <wp:posOffset>9190355</wp:posOffset>
            </wp:positionH>
            <wp:positionV relativeFrom="page">
              <wp:posOffset>3285490</wp:posOffset>
            </wp:positionV>
            <wp:extent cx="207010" cy="1098550"/>
            <wp:effectExtent l="0" t="0" r="0" b="0"/>
            <wp:wrapNone/>
            <wp:docPr id="173" name="Pictur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9BF0A81" wp14:editId="6102E801">
            <wp:simplePos x="0" y="0"/>
            <wp:positionH relativeFrom="column">
              <wp:posOffset>9512935</wp:posOffset>
            </wp:positionH>
            <wp:positionV relativeFrom="page">
              <wp:posOffset>3211830</wp:posOffset>
            </wp:positionV>
            <wp:extent cx="213360" cy="1165860"/>
            <wp:effectExtent l="0" t="0" r="0" b="0"/>
            <wp:wrapNone/>
            <wp:docPr id="172" name="Pictur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478B52D8" wp14:editId="46F5F233">
            <wp:simplePos x="0" y="0"/>
            <wp:positionH relativeFrom="column">
              <wp:posOffset>9843135</wp:posOffset>
            </wp:positionH>
            <wp:positionV relativeFrom="page">
              <wp:posOffset>3166110</wp:posOffset>
            </wp:positionV>
            <wp:extent cx="217805" cy="1217930"/>
            <wp:effectExtent l="0" t="0" r="0" b="0"/>
            <wp:wrapNone/>
            <wp:docPr id="171" name="Pictur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4595E2D" wp14:editId="537EC168">
            <wp:simplePos x="0" y="0"/>
            <wp:positionH relativeFrom="column">
              <wp:posOffset>506095</wp:posOffset>
            </wp:positionH>
            <wp:positionV relativeFrom="page">
              <wp:posOffset>11902440</wp:posOffset>
            </wp:positionV>
            <wp:extent cx="365760" cy="935990"/>
            <wp:effectExtent l="0" t="0" r="0" b="0"/>
            <wp:wrapNone/>
            <wp:docPr id="170" name="Pictur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0CEA38C" wp14:editId="526519DC">
            <wp:simplePos x="0" y="0"/>
            <wp:positionH relativeFrom="column">
              <wp:posOffset>1146810</wp:posOffset>
            </wp:positionH>
            <wp:positionV relativeFrom="page">
              <wp:posOffset>11898630</wp:posOffset>
            </wp:positionV>
            <wp:extent cx="327660" cy="1083310"/>
            <wp:effectExtent l="0" t="0" r="0" b="0"/>
            <wp:wrapNone/>
            <wp:docPr id="169" name="Pictur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0B9DEB43" wp14:editId="445710C1">
            <wp:simplePos x="0" y="0"/>
            <wp:positionH relativeFrom="column">
              <wp:posOffset>1798955</wp:posOffset>
            </wp:positionH>
            <wp:positionV relativeFrom="page">
              <wp:posOffset>11903710</wp:posOffset>
            </wp:positionV>
            <wp:extent cx="294640" cy="1164590"/>
            <wp:effectExtent l="0" t="0" r="0" b="0"/>
            <wp:wrapNone/>
            <wp:docPr id="168" name="Pictur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5B2A846B" wp14:editId="0926E194">
            <wp:simplePos x="0" y="0"/>
            <wp:positionH relativeFrom="column">
              <wp:posOffset>2306955</wp:posOffset>
            </wp:positionH>
            <wp:positionV relativeFrom="page">
              <wp:posOffset>12065635</wp:posOffset>
            </wp:positionV>
            <wp:extent cx="2720340" cy="724535"/>
            <wp:effectExtent l="0" t="0" r="0" b="0"/>
            <wp:wrapNone/>
            <wp:docPr id="167" name="Pictur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33A8A30A" wp14:editId="678379EB">
            <wp:simplePos x="0" y="0"/>
            <wp:positionH relativeFrom="column">
              <wp:posOffset>5215890</wp:posOffset>
            </wp:positionH>
            <wp:positionV relativeFrom="page">
              <wp:posOffset>11898630</wp:posOffset>
            </wp:positionV>
            <wp:extent cx="399415" cy="960120"/>
            <wp:effectExtent l="0" t="0" r="0" b="0"/>
            <wp:wrapNone/>
            <wp:docPr id="166" name="Pictur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9E90A8F" wp14:editId="3C46CFCA">
            <wp:simplePos x="0" y="0"/>
            <wp:positionH relativeFrom="column">
              <wp:posOffset>6386195</wp:posOffset>
            </wp:positionH>
            <wp:positionV relativeFrom="page">
              <wp:posOffset>11896090</wp:posOffset>
            </wp:positionV>
            <wp:extent cx="81280" cy="485140"/>
            <wp:effectExtent l="0" t="0" r="0" b="0"/>
            <wp:wrapNone/>
            <wp:docPr id="165" name="Pictur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39E48EF" wp14:editId="6A60B66A">
            <wp:simplePos x="0" y="0"/>
            <wp:positionH relativeFrom="column">
              <wp:posOffset>6576695</wp:posOffset>
            </wp:positionH>
            <wp:positionV relativeFrom="page">
              <wp:posOffset>11896090</wp:posOffset>
            </wp:positionV>
            <wp:extent cx="86360" cy="541020"/>
            <wp:effectExtent l="0" t="0" r="0" b="0"/>
            <wp:wrapNone/>
            <wp:docPr id="164" name="Pictur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1B42E630" wp14:editId="70858591">
            <wp:simplePos x="0" y="0"/>
            <wp:positionH relativeFrom="column">
              <wp:posOffset>6779260</wp:posOffset>
            </wp:positionH>
            <wp:positionV relativeFrom="page">
              <wp:posOffset>11896090</wp:posOffset>
            </wp:positionV>
            <wp:extent cx="100965" cy="614680"/>
            <wp:effectExtent l="0" t="0" r="0" b="0"/>
            <wp:wrapNone/>
            <wp:docPr id="163" name="Pictur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D620C7A" wp14:editId="45858773">
            <wp:simplePos x="0" y="0"/>
            <wp:positionH relativeFrom="column">
              <wp:posOffset>6990080</wp:posOffset>
            </wp:positionH>
            <wp:positionV relativeFrom="page">
              <wp:posOffset>11901170</wp:posOffset>
            </wp:positionV>
            <wp:extent cx="106680" cy="683260"/>
            <wp:effectExtent l="0" t="0" r="0" b="0"/>
            <wp:wrapNone/>
            <wp:docPr id="162" name="Pictur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EAA2C88" wp14:editId="517B2A82">
            <wp:simplePos x="0" y="0"/>
            <wp:positionH relativeFrom="column">
              <wp:posOffset>7256780</wp:posOffset>
            </wp:positionH>
            <wp:positionV relativeFrom="page">
              <wp:posOffset>11896090</wp:posOffset>
            </wp:positionV>
            <wp:extent cx="142240" cy="764540"/>
            <wp:effectExtent l="0" t="0" r="0" b="0"/>
            <wp:wrapNone/>
            <wp:docPr id="161" name="Pictur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D1A938A" wp14:editId="7F9B1EEC">
            <wp:simplePos x="0" y="0"/>
            <wp:positionH relativeFrom="column">
              <wp:posOffset>7566025</wp:posOffset>
            </wp:positionH>
            <wp:positionV relativeFrom="page">
              <wp:posOffset>11898630</wp:posOffset>
            </wp:positionV>
            <wp:extent cx="172720" cy="869950"/>
            <wp:effectExtent l="0" t="0" r="0" b="0"/>
            <wp:wrapNone/>
            <wp:docPr id="160" name="Pictur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CFE456F" wp14:editId="41BA9D59">
            <wp:simplePos x="0" y="0"/>
            <wp:positionH relativeFrom="column">
              <wp:posOffset>7908290</wp:posOffset>
            </wp:positionH>
            <wp:positionV relativeFrom="page">
              <wp:posOffset>11893550</wp:posOffset>
            </wp:positionV>
            <wp:extent cx="194310" cy="993140"/>
            <wp:effectExtent l="0" t="0" r="0" b="0"/>
            <wp:wrapNone/>
            <wp:docPr id="159" name="Pictur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F333A12" wp14:editId="5B479D1A">
            <wp:simplePos x="0" y="0"/>
            <wp:positionH relativeFrom="column">
              <wp:posOffset>8319770</wp:posOffset>
            </wp:positionH>
            <wp:positionV relativeFrom="page">
              <wp:posOffset>11896090</wp:posOffset>
            </wp:positionV>
            <wp:extent cx="226060" cy="1117600"/>
            <wp:effectExtent l="0" t="0" r="0" b="0"/>
            <wp:wrapNone/>
            <wp:docPr id="158" name="Pictur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6562E31B" wp14:editId="1DAF7BE5">
            <wp:simplePos x="0" y="0"/>
            <wp:positionH relativeFrom="column">
              <wp:posOffset>8745855</wp:posOffset>
            </wp:positionH>
            <wp:positionV relativeFrom="page">
              <wp:posOffset>11897360</wp:posOffset>
            </wp:positionV>
            <wp:extent cx="256540" cy="1256665"/>
            <wp:effectExtent l="0" t="0" r="0" b="0"/>
            <wp:wrapNone/>
            <wp:docPr id="157" name="Pictur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030C80C" wp14:editId="1A77559E">
            <wp:simplePos x="0" y="0"/>
            <wp:positionH relativeFrom="column">
              <wp:posOffset>9568815</wp:posOffset>
            </wp:positionH>
            <wp:positionV relativeFrom="page">
              <wp:posOffset>12053570</wp:posOffset>
            </wp:positionV>
            <wp:extent cx="633095" cy="2425700"/>
            <wp:effectExtent l="0" t="0" r="0" b="0"/>
            <wp:wrapNone/>
            <wp:docPr id="156" name="Pictur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6F1C5F8B" wp14:editId="2E8A4CD6">
            <wp:simplePos x="0" y="0"/>
            <wp:positionH relativeFrom="column">
              <wp:posOffset>9068435</wp:posOffset>
            </wp:positionH>
            <wp:positionV relativeFrom="page">
              <wp:posOffset>13097510</wp:posOffset>
            </wp:positionV>
            <wp:extent cx="363220" cy="1377950"/>
            <wp:effectExtent l="0" t="0" r="0" b="0"/>
            <wp:wrapNone/>
            <wp:docPr id="155" name="Pictur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0AB2729B" wp14:editId="7AE35502">
            <wp:simplePos x="0" y="0"/>
            <wp:positionH relativeFrom="column">
              <wp:posOffset>8363585</wp:posOffset>
            </wp:positionH>
            <wp:positionV relativeFrom="page">
              <wp:posOffset>13281025</wp:posOffset>
            </wp:positionV>
            <wp:extent cx="381000" cy="1195705"/>
            <wp:effectExtent l="0" t="0" r="0" b="0"/>
            <wp:wrapNone/>
            <wp:docPr id="154" name="Pictur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7E413079" wp14:editId="25ED90D0">
            <wp:simplePos x="0" y="0"/>
            <wp:positionH relativeFrom="column">
              <wp:posOffset>7694295</wp:posOffset>
            </wp:positionH>
            <wp:positionV relativeFrom="page">
              <wp:posOffset>13122275</wp:posOffset>
            </wp:positionV>
            <wp:extent cx="485140" cy="1345565"/>
            <wp:effectExtent l="0" t="0" r="0" b="0"/>
            <wp:wrapNone/>
            <wp:docPr id="153" name="Pictur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25D942F9" wp14:editId="1AEB01E8">
            <wp:simplePos x="0" y="0"/>
            <wp:positionH relativeFrom="column">
              <wp:posOffset>7258685</wp:posOffset>
            </wp:positionH>
            <wp:positionV relativeFrom="page">
              <wp:posOffset>12877165</wp:posOffset>
            </wp:positionV>
            <wp:extent cx="368300" cy="1608455"/>
            <wp:effectExtent l="0" t="0" r="0" b="0"/>
            <wp:wrapNone/>
            <wp:docPr id="152" name="Pictur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4B4E4A4" wp14:editId="6AB44CBB">
            <wp:simplePos x="0" y="0"/>
            <wp:positionH relativeFrom="column">
              <wp:posOffset>6469380</wp:posOffset>
            </wp:positionH>
            <wp:positionV relativeFrom="page">
              <wp:posOffset>12641580</wp:posOffset>
            </wp:positionV>
            <wp:extent cx="721360" cy="1836420"/>
            <wp:effectExtent l="0" t="0" r="0" b="0"/>
            <wp:wrapNone/>
            <wp:docPr id="151" name="Pictur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1F08404" wp14:editId="23055E61">
            <wp:simplePos x="0" y="0"/>
            <wp:positionH relativeFrom="column">
              <wp:posOffset>5759450</wp:posOffset>
            </wp:positionH>
            <wp:positionV relativeFrom="page">
              <wp:posOffset>12615545</wp:posOffset>
            </wp:positionV>
            <wp:extent cx="574040" cy="1857375"/>
            <wp:effectExtent l="0" t="0" r="0" b="0"/>
            <wp:wrapNone/>
            <wp:docPr id="150" name="Pictur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002694F" wp14:editId="178ECCC6">
            <wp:simplePos x="0" y="0"/>
            <wp:positionH relativeFrom="column">
              <wp:posOffset>4434205</wp:posOffset>
            </wp:positionH>
            <wp:positionV relativeFrom="page">
              <wp:posOffset>13079730</wp:posOffset>
            </wp:positionV>
            <wp:extent cx="1286510" cy="1399540"/>
            <wp:effectExtent l="0" t="0" r="0" b="0"/>
            <wp:wrapNone/>
            <wp:docPr id="149" name="Pictur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5C528FEF" wp14:editId="6668B304">
            <wp:simplePos x="0" y="0"/>
            <wp:positionH relativeFrom="column">
              <wp:posOffset>3983990</wp:posOffset>
            </wp:positionH>
            <wp:positionV relativeFrom="page">
              <wp:posOffset>13220700</wp:posOffset>
            </wp:positionV>
            <wp:extent cx="483870" cy="1257300"/>
            <wp:effectExtent l="0" t="0" r="0" b="0"/>
            <wp:wrapNone/>
            <wp:docPr id="148" name="Pictur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9A88F92" wp14:editId="3298BC31">
            <wp:simplePos x="0" y="0"/>
            <wp:positionH relativeFrom="column">
              <wp:posOffset>506730</wp:posOffset>
            </wp:positionH>
            <wp:positionV relativeFrom="page">
              <wp:posOffset>13128625</wp:posOffset>
            </wp:positionV>
            <wp:extent cx="212090" cy="1202690"/>
            <wp:effectExtent l="0" t="0" r="0" b="0"/>
            <wp:wrapNone/>
            <wp:docPr id="147" name="Pictur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287869B6" wp14:editId="2E7C30A7">
            <wp:simplePos x="0" y="0"/>
            <wp:positionH relativeFrom="column">
              <wp:posOffset>796290</wp:posOffset>
            </wp:positionH>
            <wp:positionV relativeFrom="page">
              <wp:posOffset>13128625</wp:posOffset>
            </wp:positionV>
            <wp:extent cx="213995" cy="1075690"/>
            <wp:effectExtent l="0" t="0" r="0" b="0"/>
            <wp:wrapNone/>
            <wp:docPr id="146" name="Pictur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6D633FB8" wp14:editId="139079DF">
            <wp:simplePos x="0" y="0"/>
            <wp:positionH relativeFrom="column">
              <wp:posOffset>1094740</wp:posOffset>
            </wp:positionH>
            <wp:positionV relativeFrom="page">
              <wp:posOffset>13122910</wp:posOffset>
            </wp:positionV>
            <wp:extent cx="236220" cy="1113155"/>
            <wp:effectExtent l="0" t="0" r="0" b="0"/>
            <wp:wrapNone/>
            <wp:docPr id="145" name="Pictur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28A01596" wp14:editId="2068F077">
            <wp:simplePos x="0" y="0"/>
            <wp:positionH relativeFrom="column">
              <wp:posOffset>1405255</wp:posOffset>
            </wp:positionH>
            <wp:positionV relativeFrom="page">
              <wp:posOffset>13132435</wp:posOffset>
            </wp:positionV>
            <wp:extent cx="226060" cy="958850"/>
            <wp:effectExtent l="0" t="0" r="0" b="0"/>
            <wp:wrapNone/>
            <wp:docPr id="144" name="Pictur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74DDB7F4" wp14:editId="78E70AB7">
            <wp:simplePos x="0" y="0"/>
            <wp:positionH relativeFrom="column">
              <wp:posOffset>1701800</wp:posOffset>
            </wp:positionH>
            <wp:positionV relativeFrom="page">
              <wp:posOffset>13122910</wp:posOffset>
            </wp:positionV>
            <wp:extent cx="191135" cy="1217930"/>
            <wp:effectExtent l="0" t="0" r="0" b="0"/>
            <wp:wrapNone/>
            <wp:docPr id="143" name="Pictur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52931114" wp14:editId="6F031D2E">
            <wp:simplePos x="0" y="0"/>
            <wp:positionH relativeFrom="column">
              <wp:posOffset>1972310</wp:posOffset>
            </wp:positionH>
            <wp:positionV relativeFrom="page">
              <wp:posOffset>13128625</wp:posOffset>
            </wp:positionV>
            <wp:extent cx="193675" cy="1102360"/>
            <wp:effectExtent l="0" t="0" r="0" b="0"/>
            <wp:wrapNone/>
            <wp:docPr id="142" name="Pictur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658363A5" wp14:editId="7C92AD8B">
            <wp:simplePos x="0" y="0"/>
            <wp:positionH relativeFrom="column">
              <wp:posOffset>2256790</wp:posOffset>
            </wp:positionH>
            <wp:positionV relativeFrom="page">
              <wp:posOffset>13122910</wp:posOffset>
            </wp:positionV>
            <wp:extent cx="203835" cy="1014730"/>
            <wp:effectExtent l="0" t="0" r="0" b="0"/>
            <wp:wrapNone/>
            <wp:docPr id="141" name="Pictur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218B053" wp14:editId="28311953">
            <wp:simplePos x="0" y="0"/>
            <wp:positionH relativeFrom="column">
              <wp:posOffset>2535555</wp:posOffset>
            </wp:positionH>
            <wp:positionV relativeFrom="page">
              <wp:posOffset>13128625</wp:posOffset>
            </wp:positionV>
            <wp:extent cx="193675" cy="867410"/>
            <wp:effectExtent l="0" t="0" r="0" b="0"/>
            <wp:wrapNone/>
            <wp:docPr id="140" name="Pictur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EA54F54" wp14:editId="26E142FA">
            <wp:simplePos x="0" y="0"/>
            <wp:positionH relativeFrom="column">
              <wp:posOffset>2806700</wp:posOffset>
            </wp:positionH>
            <wp:positionV relativeFrom="page">
              <wp:posOffset>13122910</wp:posOffset>
            </wp:positionV>
            <wp:extent cx="213995" cy="1092200"/>
            <wp:effectExtent l="0" t="0" r="0" b="0"/>
            <wp:wrapNone/>
            <wp:docPr id="139" name="Pictur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AD3353B" wp14:editId="03ADEC0F">
            <wp:simplePos x="0" y="0"/>
            <wp:positionH relativeFrom="column">
              <wp:posOffset>3108960</wp:posOffset>
            </wp:positionH>
            <wp:positionV relativeFrom="page">
              <wp:posOffset>13136245</wp:posOffset>
            </wp:positionV>
            <wp:extent cx="217170" cy="1038225"/>
            <wp:effectExtent l="0" t="0" r="0" b="0"/>
            <wp:wrapNone/>
            <wp:docPr id="138" name="Pictur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3FF">
        <w:rPr>
          <w:noProof/>
        </w:rPr>
        <w:drawing>
          <wp:inline distT="0" distB="0" distL="0" distR="0" wp14:anchorId="4245A3D6" wp14:editId="04AB1EEA">
            <wp:extent cx="10683240" cy="15097125"/>
            <wp:effectExtent l="0" t="0" r="0" b="0"/>
            <wp:docPr id="8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3CDA624" wp14:editId="736B7038">
                <wp:simplePos x="0" y="0"/>
                <wp:positionH relativeFrom="column">
                  <wp:posOffset>3166745</wp:posOffset>
                </wp:positionH>
                <wp:positionV relativeFrom="paragraph">
                  <wp:posOffset>5156835</wp:posOffset>
                </wp:positionV>
                <wp:extent cx="1706245" cy="23114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978A2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A624" id="Text Box 685" o:spid="_x0000_s1038" type="#_x0000_t202" style="position:absolute;margin-left:249.35pt;margin-top:406.05pt;width:134.35pt;height:18.2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" filled="f" stroked="f" strokeweight=".5pt">
                <v:textbox inset="0,0,0,0">
                  <w:txbxContent>
                    <w:p w14:paraId="1ED978A2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7BBCF692" wp14:editId="1B4C4457">
            <wp:simplePos x="0" y="0"/>
            <wp:positionH relativeFrom="column">
              <wp:posOffset>3087370</wp:posOffset>
            </wp:positionH>
            <wp:positionV relativeFrom="page">
              <wp:posOffset>13072745</wp:posOffset>
            </wp:positionV>
            <wp:extent cx="217170" cy="1038225"/>
            <wp:effectExtent l="0" t="0" r="0" b="0"/>
            <wp:wrapNone/>
            <wp:docPr id="136" name="Pictur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57E6767A" wp14:editId="3F5BFAFD">
            <wp:simplePos x="0" y="0"/>
            <wp:positionH relativeFrom="column">
              <wp:posOffset>2785110</wp:posOffset>
            </wp:positionH>
            <wp:positionV relativeFrom="page">
              <wp:posOffset>13059410</wp:posOffset>
            </wp:positionV>
            <wp:extent cx="213995" cy="1092200"/>
            <wp:effectExtent l="0" t="0" r="0" b="0"/>
            <wp:wrapNone/>
            <wp:docPr id="135" name="Pictur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46B89F7D" wp14:editId="33CB679C">
            <wp:simplePos x="0" y="0"/>
            <wp:positionH relativeFrom="column">
              <wp:posOffset>2513965</wp:posOffset>
            </wp:positionH>
            <wp:positionV relativeFrom="page">
              <wp:posOffset>13065125</wp:posOffset>
            </wp:positionV>
            <wp:extent cx="193675" cy="867410"/>
            <wp:effectExtent l="0" t="0" r="0" b="0"/>
            <wp:wrapNone/>
            <wp:docPr id="134" name="Pictur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1D52A66A" wp14:editId="06C6E2B7">
            <wp:simplePos x="0" y="0"/>
            <wp:positionH relativeFrom="column">
              <wp:posOffset>2235200</wp:posOffset>
            </wp:positionH>
            <wp:positionV relativeFrom="page">
              <wp:posOffset>13059410</wp:posOffset>
            </wp:positionV>
            <wp:extent cx="203835" cy="1014730"/>
            <wp:effectExtent l="0" t="0" r="0" b="0"/>
            <wp:wrapNone/>
            <wp:docPr id="133" name="Pictur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16F42E6C" wp14:editId="30A59198">
            <wp:simplePos x="0" y="0"/>
            <wp:positionH relativeFrom="column">
              <wp:posOffset>1950720</wp:posOffset>
            </wp:positionH>
            <wp:positionV relativeFrom="page">
              <wp:posOffset>13065125</wp:posOffset>
            </wp:positionV>
            <wp:extent cx="193675" cy="1102360"/>
            <wp:effectExtent l="0" t="0" r="0" b="0"/>
            <wp:wrapNone/>
            <wp:docPr id="132" name="Pictur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5ACF3C13" wp14:editId="5B408628">
            <wp:simplePos x="0" y="0"/>
            <wp:positionH relativeFrom="column">
              <wp:posOffset>1680210</wp:posOffset>
            </wp:positionH>
            <wp:positionV relativeFrom="page">
              <wp:posOffset>13059410</wp:posOffset>
            </wp:positionV>
            <wp:extent cx="191135" cy="1217930"/>
            <wp:effectExtent l="0" t="0" r="0" b="0"/>
            <wp:wrapNone/>
            <wp:docPr id="131" name="Pictur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567A3E4" wp14:editId="0407493C">
            <wp:simplePos x="0" y="0"/>
            <wp:positionH relativeFrom="column">
              <wp:posOffset>1383665</wp:posOffset>
            </wp:positionH>
            <wp:positionV relativeFrom="page">
              <wp:posOffset>13068935</wp:posOffset>
            </wp:positionV>
            <wp:extent cx="226060" cy="958850"/>
            <wp:effectExtent l="0" t="0" r="0" b="0"/>
            <wp:wrapNone/>
            <wp:docPr id="130" name="Pictur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26912963" wp14:editId="29ED8359">
            <wp:simplePos x="0" y="0"/>
            <wp:positionH relativeFrom="column">
              <wp:posOffset>1073150</wp:posOffset>
            </wp:positionH>
            <wp:positionV relativeFrom="page">
              <wp:posOffset>13059410</wp:posOffset>
            </wp:positionV>
            <wp:extent cx="236220" cy="1113155"/>
            <wp:effectExtent l="0" t="0" r="0" b="0"/>
            <wp:wrapNone/>
            <wp:docPr id="129" name="Pictur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17D4B2A5" wp14:editId="55D61817">
            <wp:simplePos x="0" y="0"/>
            <wp:positionH relativeFrom="column">
              <wp:posOffset>774700</wp:posOffset>
            </wp:positionH>
            <wp:positionV relativeFrom="page">
              <wp:posOffset>13065125</wp:posOffset>
            </wp:positionV>
            <wp:extent cx="213995" cy="1075690"/>
            <wp:effectExtent l="0" t="0" r="0" b="0"/>
            <wp:wrapNone/>
            <wp:docPr id="128" name="Pictur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1671462" wp14:editId="3A85A7E7">
            <wp:simplePos x="0" y="0"/>
            <wp:positionH relativeFrom="column">
              <wp:posOffset>485140</wp:posOffset>
            </wp:positionH>
            <wp:positionV relativeFrom="page">
              <wp:posOffset>13065125</wp:posOffset>
            </wp:positionV>
            <wp:extent cx="212090" cy="1202690"/>
            <wp:effectExtent l="0" t="0" r="0" b="0"/>
            <wp:wrapNone/>
            <wp:docPr id="647" name="Pictur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34871A84" wp14:editId="3E110C60">
            <wp:simplePos x="0" y="0"/>
            <wp:positionH relativeFrom="column">
              <wp:posOffset>3962400</wp:posOffset>
            </wp:positionH>
            <wp:positionV relativeFrom="page">
              <wp:posOffset>13157200</wp:posOffset>
            </wp:positionV>
            <wp:extent cx="483870" cy="1257300"/>
            <wp:effectExtent l="0" t="0" r="0" b="0"/>
            <wp:wrapNone/>
            <wp:docPr id="646" name="Pictur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2F149139" wp14:editId="43140316">
            <wp:simplePos x="0" y="0"/>
            <wp:positionH relativeFrom="column">
              <wp:posOffset>4412615</wp:posOffset>
            </wp:positionH>
            <wp:positionV relativeFrom="page">
              <wp:posOffset>13016230</wp:posOffset>
            </wp:positionV>
            <wp:extent cx="1286510" cy="1399540"/>
            <wp:effectExtent l="0" t="0" r="0" b="0"/>
            <wp:wrapNone/>
            <wp:docPr id="645" name="Pictur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71C7327D" wp14:editId="01E8DAE7">
            <wp:simplePos x="0" y="0"/>
            <wp:positionH relativeFrom="column">
              <wp:posOffset>5737860</wp:posOffset>
            </wp:positionH>
            <wp:positionV relativeFrom="page">
              <wp:posOffset>12552045</wp:posOffset>
            </wp:positionV>
            <wp:extent cx="574040" cy="1857375"/>
            <wp:effectExtent l="0" t="0" r="0" b="0"/>
            <wp:wrapNone/>
            <wp:docPr id="644" name="Pictur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5D227C33" wp14:editId="0F0397C9">
            <wp:simplePos x="0" y="0"/>
            <wp:positionH relativeFrom="column">
              <wp:posOffset>6447790</wp:posOffset>
            </wp:positionH>
            <wp:positionV relativeFrom="page">
              <wp:posOffset>12578080</wp:posOffset>
            </wp:positionV>
            <wp:extent cx="721360" cy="1836420"/>
            <wp:effectExtent l="0" t="0" r="0" b="0"/>
            <wp:wrapNone/>
            <wp:docPr id="643" name="Pictur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17E2A9AD" wp14:editId="6D941967">
            <wp:simplePos x="0" y="0"/>
            <wp:positionH relativeFrom="column">
              <wp:posOffset>7237095</wp:posOffset>
            </wp:positionH>
            <wp:positionV relativeFrom="page">
              <wp:posOffset>12813665</wp:posOffset>
            </wp:positionV>
            <wp:extent cx="368300" cy="1608455"/>
            <wp:effectExtent l="0" t="0" r="0" b="0"/>
            <wp:wrapNone/>
            <wp:docPr id="642" name="Pictur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659F702A" wp14:editId="309EDCE4">
            <wp:simplePos x="0" y="0"/>
            <wp:positionH relativeFrom="column">
              <wp:posOffset>7672705</wp:posOffset>
            </wp:positionH>
            <wp:positionV relativeFrom="page">
              <wp:posOffset>13058775</wp:posOffset>
            </wp:positionV>
            <wp:extent cx="485140" cy="1345565"/>
            <wp:effectExtent l="0" t="0" r="0" b="0"/>
            <wp:wrapNone/>
            <wp:docPr id="641" name="Pictur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98CE44E" wp14:editId="0D1F5723">
            <wp:simplePos x="0" y="0"/>
            <wp:positionH relativeFrom="column">
              <wp:posOffset>8341995</wp:posOffset>
            </wp:positionH>
            <wp:positionV relativeFrom="page">
              <wp:posOffset>13217525</wp:posOffset>
            </wp:positionV>
            <wp:extent cx="381000" cy="1195705"/>
            <wp:effectExtent l="0" t="0" r="0" b="0"/>
            <wp:wrapNone/>
            <wp:docPr id="640" name="Pictur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65E822E" wp14:editId="72B4D57B">
            <wp:simplePos x="0" y="0"/>
            <wp:positionH relativeFrom="column">
              <wp:posOffset>9046845</wp:posOffset>
            </wp:positionH>
            <wp:positionV relativeFrom="page">
              <wp:posOffset>13034010</wp:posOffset>
            </wp:positionV>
            <wp:extent cx="363220" cy="1377950"/>
            <wp:effectExtent l="0" t="0" r="0" b="0"/>
            <wp:wrapNone/>
            <wp:docPr id="127" name="Pictur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1E6EC76C" wp14:editId="1AE537E7">
            <wp:simplePos x="0" y="0"/>
            <wp:positionH relativeFrom="column">
              <wp:posOffset>9547225</wp:posOffset>
            </wp:positionH>
            <wp:positionV relativeFrom="page">
              <wp:posOffset>11990070</wp:posOffset>
            </wp:positionV>
            <wp:extent cx="633095" cy="2425700"/>
            <wp:effectExtent l="0" t="0" r="0" b="0"/>
            <wp:wrapNone/>
            <wp:docPr id="126" name="Pictur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669E5F33" wp14:editId="64B70FE7">
            <wp:simplePos x="0" y="0"/>
            <wp:positionH relativeFrom="column">
              <wp:posOffset>8724265</wp:posOffset>
            </wp:positionH>
            <wp:positionV relativeFrom="page">
              <wp:posOffset>11833860</wp:posOffset>
            </wp:positionV>
            <wp:extent cx="256540" cy="1256665"/>
            <wp:effectExtent l="0" t="0" r="0" b="0"/>
            <wp:wrapNone/>
            <wp:docPr id="125" name="Pictur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5DE9EBBB" wp14:editId="72054477">
            <wp:simplePos x="0" y="0"/>
            <wp:positionH relativeFrom="column">
              <wp:posOffset>8298180</wp:posOffset>
            </wp:positionH>
            <wp:positionV relativeFrom="page">
              <wp:posOffset>11832590</wp:posOffset>
            </wp:positionV>
            <wp:extent cx="226060" cy="1117600"/>
            <wp:effectExtent l="0" t="0" r="0" b="0"/>
            <wp:wrapNone/>
            <wp:docPr id="124" name="Pictur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4F2079C6" wp14:editId="2BEC742D">
            <wp:simplePos x="0" y="0"/>
            <wp:positionH relativeFrom="column">
              <wp:posOffset>7886700</wp:posOffset>
            </wp:positionH>
            <wp:positionV relativeFrom="page">
              <wp:posOffset>11830050</wp:posOffset>
            </wp:positionV>
            <wp:extent cx="194310" cy="993140"/>
            <wp:effectExtent l="0" t="0" r="0" b="0"/>
            <wp:wrapNone/>
            <wp:docPr id="123" name="Pictur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931B49F" wp14:editId="72EAFC2B">
            <wp:simplePos x="0" y="0"/>
            <wp:positionH relativeFrom="column">
              <wp:posOffset>7544435</wp:posOffset>
            </wp:positionH>
            <wp:positionV relativeFrom="page">
              <wp:posOffset>11835130</wp:posOffset>
            </wp:positionV>
            <wp:extent cx="172720" cy="869950"/>
            <wp:effectExtent l="0" t="0" r="0" b="0"/>
            <wp:wrapNone/>
            <wp:docPr id="122" name="Pictur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BD8F79B" wp14:editId="0D9FC410">
            <wp:simplePos x="0" y="0"/>
            <wp:positionH relativeFrom="column">
              <wp:posOffset>7235190</wp:posOffset>
            </wp:positionH>
            <wp:positionV relativeFrom="page">
              <wp:posOffset>11832590</wp:posOffset>
            </wp:positionV>
            <wp:extent cx="142240" cy="764540"/>
            <wp:effectExtent l="0" t="0" r="0" b="0"/>
            <wp:wrapNone/>
            <wp:docPr id="121" name="Pictur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4531499E" wp14:editId="0EE207E5">
            <wp:simplePos x="0" y="0"/>
            <wp:positionH relativeFrom="column">
              <wp:posOffset>6968490</wp:posOffset>
            </wp:positionH>
            <wp:positionV relativeFrom="page">
              <wp:posOffset>11837670</wp:posOffset>
            </wp:positionV>
            <wp:extent cx="106680" cy="683260"/>
            <wp:effectExtent l="0" t="0" r="0" b="0"/>
            <wp:wrapNone/>
            <wp:docPr id="120" name="Pictur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0559956" wp14:editId="3EE8341C">
            <wp:simplePos x="0" y="0"/>
            <wp:positionH relativeFrom="column">
              <wp:posOffset>6757670</wp:posOffset>
            </wp:positionH>
            <wp:positionV relativeFrom="page">
              <wp:posOffset>11832590</wp:posOffset>
            </wp:positionV>
            <wp:extent cx="100965" cy="614680"/>
            <wp:effectExtent l="0" t="0" r="0" b="0"/>
            <wp:wrapNone/>
            <wp:docPr id="119" name="Pictur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6D23F507" wp14:editId="177C0C1A">
            <wp:simplePos x="0" y="0"/>
            <wp:positionH relativeFrom="column">
              <wp:posOffset>6555105</wp:posOffset>
            </wp:positionH>
            <wp:positionV relativeFrom="page">
              <wp:posOffset>11832590</wp:posOffset>
            </wp:positionV>
            <wp:extent cx="86360" cy="541020"/>
            <wp:effectExtent l="0" t="0" r="0" b="0"/>
            <wp:wrapNone/>
            <wp:docPr id="118" name="Pictur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0CE8ECFB" wp14:editId="5ED8211D">
            <wp:simplePos x="0" y="0"/>
            <wp:positionH relativeFrom="column">
              <wp:posOffset>6364605</wp:posOffset>
            </wp:positionH>
            <wp:positionV relativeFrom="page">
              <wp:posOffset>11832590</wp:posOffset>
            </wp:positionV>
            <wp:extent cx="81280" cy="485140"/>
            <wp:effectExtent l="0" t="0" r="0" b="0"/>
            <wp:wrapNone/>
            <wp:docPr id="117" name="Pictur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47B3DC3" wp14:editId="26FD2EB8">
            <wp:simplePos x="0" y="0"/>
            <wp:positionH relativeFrom="column">
              <wp:posOffset>5194300</wp:posOffset>
            </wp:positionH>
            <wp:positionV relativeFrom="page">
              <wp:posOffset>11835130</wp:posOffset>
            </wp:positionV>
            <wp:extent cx="399415" cy="960120"/>
            <wp:effectExtent l="0" t="0" r="0" b="0"/>
            <wp:wrapNone/>
            <wp:docPr id="116" name="Pictur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9F60A41" wp14:editId="4EF44F68">
            <wp:simplePos x="0" y="0"/>
            <wp:positionH relativeFrom="column">
              <wp:posOffset>2285365</wp:posOffset>
            </wp:positionH>
            <wp:positionV relativeFrom="page">
              <wp:posOffset>12002135</wp:posOffset>
            </wp:positionV>
            <wp:extent cx="2720340" cy="724535"/>
            <wp:effectExtent l="0" t="0" r="0" b="0"/>
            <wp:wrapNone/>
            <wp:docPr id="115" name="Pictur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0D9722EC" wp14:editId="7A237EEA">
            <wp:simplePos x="0" y="0"/>
            <wp:positionH relativeFrom="column">
              <wp:posOffset>1777365</wp:posOffset>
            </wp:positionH>
            <wp:positionV relativeFrom="page">
              <wp:posOffset>11840210</wp:posOffset>
            </wp:positionV>
            <wp:extent cx="294640" cy="1164590"/>
            <wp:effectExtent l="0" t="0" r="0" b="0"/>
            <wp:wrapNone/>
            <wp:docPr id="114" name="Pictur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3EC8C647" wp14:editId="376B6198">
            <wp:simplePos x="0" y="0"/>
            <wp:positionH relativeFrom="column">
              <wp:posOffset>1125220</wp:posOffset>
            </wp:positionH>
            <wp:positionV relativeFrom="page">
              <wp:posOffset>11835130</wp:posOffset>
            </wp:positionV>
            <wp:extent cx="327660" cy="1083310"/>
            <wp:effectExtent l="0" t="0" r="0" b="0"/>
            <wp:wrapNone/>
            <wp:docPr id="113" name="Pictur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2D8BC8DB" wp14:editId="66A53BB8">
            <wp:simplePos x="0" y="0"/>
            <wp:positionH relativeFrom="column">
              <wp:posOffset>484505</wp:posOffset>
            </wp:positionH>
            <wp:positionV relativeFrom="page">
              <wp:posOffset>11838940</wp:posOffset>
            </wp:positionV>
            <wp:extent cx="365760" cy="935990"/>
            <wp:effectExtent l="0" t="0" r="0" b="0"/>
            <wp:wrapNone/>
            <wp:docPr id="112" name="Pictur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6BF0EA97" wp14:editId="1464A083">
            <wp:simplePos x="0" y="0"/>
            <wp:positionH relativeFrom="column">
              <wp:posOffset>9821545</wp:posOffset>
            </wp:positionH>
            <wp:positionV relativeFrom="page">
              <wp:posOffset>3102610</wp:posOffset>
            </wp:positionV>
            <wp:extent cx="217805" cy="1217930"/>
            <wp:effectExtent l="0" t="0" r="0" b="0"/>
            <wp:wrapNone/>
            <wp:docPr id="111" name="Pictur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736E8C97" wp14:editId="7314763D">
            <wp:simplePos x="0" y="0"/>
            <wp:positionH relativeFrom="column">
              <wp:posOffset>9491345</wp:posOffset>
            </wp:positionH>
            <wp:positionV relativeFrom="page">
              <wp:posOffset>3148330</wp:posOffset>
            </wp:positionV>
            <wp:extent cx="213360" cy="1165860"/>
            <wp:effectExtent l="0" t="0" r="0" b="0"/>
            <wp:wrapNone/>
            <wp:docPr id="110" name="Pictur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308E5E3" wp14:editId="37682CAD">
            <wp:simplePos x="0" y="0"/>
            <wp:positionH relativeFrom="column">
              <wp:posOffset>9168765</wp:posOffset>
            </wp:positionH>
            <wp:positionV relativeFrom="page">
              <wp:posOffset>3221990</wp:posOffset>
            </wp:positionV>
            <wp:extent cx="207010" cy="1098550"/>
            <wp:effectExtent l="0" t="0" r="0" b="0"/>
            <wp:wrapNone/>
            <wp:docPr id="109" name="Pictur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3286C263" wp14:editId="76DC2C20">
            <wp:simplePos x="0" y="0"/>
            <wp:positionH relativeFrom="column">
              <wp:posOffset>8858885</wp:posOffset>
            </wp:positionH>
            <wp:positionV relativeFrom="page">
              <wp:posOffset>3270250</wp:posOffset>
            </wp:positionV>
            <wp:extent cx="203200" cy="1050290"/>
            <wp:effectExtent l="0" t="0" r="0" b="0"/>
            <wp:wrapNone/>
            <wp:docPr id="108" name="Pictur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7795B17F" wp14:editId="44C7484D">
            <wp:simplePos x="0" y="0"/>
            <wp:positionH relativeFrom="column">
              <wp:posOffset>8557895</wp:posOffset>
            </wp:positionH>
            <wp:positionV relativeFrom="page">
              <wp:posOffset>3326130</wp:posOffset>
            </wp:positionV>
            <wp:extent cx="193675" cy="994410"/>
            <wp:effectExtent l="0" t="0" r="0" b="0"/>
            <wp:wrapNone/>
            <wp:docPr id="107" name="Pictur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C2D92DB" wp14:editId="6B67B013">
            <wp:simplePos x="0" y="0"/>
            <wp:positionH relativeFrom="column">
              <wp:posOffset>8272145</wp:posOffset>
            </wp:positionH>
            <wp:positionV relativeFrom="page">
              <wp:posOffset>3413125</wp:posOffset>
            </wp:positionV>
            <wp:extent cx="175260" cy="906145"/>
            <wp:effectExtent l="0" t="0" r="0" b="0"/>
            <wp:wrapNone/>
            <wp:docPr id="106" name="Pictur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03DAC4EA" wp14:editId="7AC0E9CB">
            <wp:simplePos x="0" y="0"/>
            <wp:positionH relativeFrom="column">
              <wp:posOffset>7995285</wp:posOffset>
            </wp:positionH>
            <wp:positionV relativeFrom="page">
              <wp:posOffset>3458210</wp:posOffset>
            </wp:positionV>
            <wp:extent cx="162560" cy="860425"/>
            <wp:effectExtent l="0" t="0" r="0" b="0"/>
            <wp:wrapNone/>
            <wp:docPr id="105" name="Pictur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55D61811" wp14:editId="11661FD1">
            <wp:simplePos x="0" y="0"/>
            <wp:positionH relativeFrom="column">
              <wp:posOffset>7723505</wp:posOffset>
            </wp:positionH>
            <wp:positionV relativeFrom="page">
              <wp:posOffset>3506470</wp:posOffset>
            </wp:positionV>
            <wp:extent cx="162560" cy="814070"/>
            <wp:effectExtent l="0" t="0" r="0" b="0"/>
            <wp:wrapNone/>
            <wp:docPr id="104" name="Pictur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15DF4E06" wp14:editId="32C0FF64">
            <wp:simplePos x="0" y="0"/>
            <wp:positionH relativeFrom="column">
              <wp:posOffset>7464425</wp:posOffset>
            </wp:positionH>
            <wp:positionV relativeFrom="page">
              <wp:posOffset>3564890</wp:posOffset>
            </wp:positionV>
            <wp:extent cx="142240" cy="755650"/>
            <wp:effectExtent l="0" t="0" r="0" b="0"/>
            <wp:wrapNone/>
            <wp:docPr id="103" name="Pictur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112768C" wp14:editId="2C5A9CD2">
            <wp:simplePos x="0" y="0"/>
            <wp:positionH relativeFrom="column">
              <wp:posOffset>7207885</wp:posOffset>
            </wp:positionH>
            <wp:positionV relativeFrom="page">
              <wp:posOffset>3620135</wp:posOffset>
            </wp:positionV>
            <wp:extent cx="142240" cy="697865"/>
            <wp:effectExtent l="0" t="0" r="0" b="0"/>
            <wp:wrapNone/>
            <wp:docPr id="102" name="Pictur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B3EF477" wp14:editId="29353A58">
            <wp:simplePos x="0" y="0"/>
            <wp:positionH relativeFrom="column">
              <wp:posOffset>6958965</wp:posOffset>
            </wp:positionH>
            <wp:positionV relativeFrom="page">
              <wp:posOffset>3678555</wp:posOffset>
            </wp:positionV>
            <wp:extent cx="132080" cy="639445"/>
            <wp:effectExtent l="0" t="0" r="0" b="0"/>
            <wp:wrapNone/>
            <wp:docPr id="101" name="Pictur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7A0C15E3" wp14:editId="3CB09017">
            <wp:simplePos x="0" y="0"/>
            <wp:positionH relativeFrom="column">
              <wp:posOffset>6713855</wp:posOffset>
            </wp:positionH>
            <wp:positionV relativeFrom="page">
              <wp:posOffset>3732530</wp:posOffset>
            </wp:positionV>
            <wp:extent cx="130810" cy="588010"/>
            <wp:effectExtent l="0" t="0" r="0" b="0"/>
            <wp:wrapNone/>
            <wp:docPr id="100" name="Pictur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5C94881D" wp14:editId="49369E7F">
            <wp:simplePos x="0" y="0"/>
            <wp:positionH relativeFrom="column">
              <wp:posOffset>6478905</wp:posOffset>
            </wp:positionH>
            <wp:positionV relativeFrom="page">
              <wp:posOffset>3783330</wp:posOffset>
            </wp:positionV>
            <wp:extent cx="121920" cy="537210"/>
            <wp:effectExtent l="0" t="0" r="0" b="0"/>
            <wp:wrapNone/>
            <wp:docPr id="99" name="Pictur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F6B3F6F" wp14:editId="606D623C">
            <wp:simplePos x="0" y="0"/>
            <wp:positionH relativeFrom="column">
              <wp:posOffset>2421890</wp:posOffset>
            </wp:positionH>
            <wp:positionV relativeFrom="page">
              <wp:posOffset>1168400</wp:posOffset>
            </wp:positionV>
            <wp:extent cx="412115" cy="3116580"/>
            <wp:effectExtent l="0" t="0" r="0" b="0"/>
            <wp:wrapNone/>
            <wp:docPr id="98" name="Pictur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F5E7AA0" wp14:editId="46933C5E">
            <wp:simplePos x="0" y="0"/>
            <wp:positionH relativeFrom="column">
              <wp:posOffset>2998470</wp:posOffset>
            </wp:positionH>
            <wp:positionV relativeFrom="page">
              <wp:posOffset>1168400</wp:posOffset>
            </wp:positionV>
            <wp:extent cx="403860" cy="2977515"/>
            <wp:effectExtent l="0" t="0" r="0" b="0"/>
            <wp:wrapNone/>
            <wp:docPr id="97" name="Pictur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97FBFBD" wp14:editId="54EB641D">
            <wp:simplePos x="0" y="0"/>
            <wp:positionH relativeFrom="column">
              <wp:posOffset>3562985</wp:posOffset>
            </wp:positionH>
            <wp:positionV relativeFrom="page">
              <wp:posOffset>1168400</wp:posOffset>
            </wp:positionV>
            <wp:extent cx="386080" cy="2838450"/>
            <wp:effectExtent l="0" t="0" r="0" b="0"/>
            <wp:wrapNone/>
            <wp:docPr id="96" name="Pictur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656C9E0D" wp14:editId="12F839AF">
            <wp:simplePos x="0" y="0"/>
            <wp:positionH relativeFrom="column">
              <wp:posOffset>4103370</wp:posOffset>
            </wp:positionH>
            <wp:positionV relativeFrom="page">
              <wp:posOffset>1168400</wp:posOffset>
            </wp:positionV>
            <wp:extent cx="375920" cy="2686050"/>
            <wp:effectExtent l="0" t="0" r="0" b="0"/>
            <wp:wrapNone/>
            <wp:docPr id="95" name="Pictur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57C9A3B2" wp14:editId="6D99DB8C">
            <wp:simplePos x="0" y="0"/>
            <wp:positionH relativeFrom="column">
              <wp:posOffset>4636135</wp:posOffset>
            </wp:positionH>
            <wp:positionV relativeFrom="page">
              <wp:posOffset>1168400</wp:posOffset>
            </wp:positionV>
            <wp:extent cx="368300" cy="2686050"/>
            <wp:effectExtent l="0" t="0" r="0" b="0"/>
            <wp:wrapNone/>
            <wp:docPr id="94" name="Pictur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2887BAD" wp14:editId="08FD7265">
            <wp:simplePos x="0" y="0"/>
            <wp:positionH relativeFrom="column">
              <wp:posOffset>5161280</wp:posOffset>
            </wp:positionH>
            <wp:positionV relativeFrom="page">
              <wp:posOffset>1168400</wp:posOffset>
            </wp:positionV>
            <wp:extent cx="353060" cy="2548255"/>
            <wp:effectExtent l="0" t="0" r="0" b="0"/>
            <wp:wrapNone/>
            <wp:docPr id="93" name="Pictur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7E1A384C" wp14:editId="4EEEB0DF">
            <wp:simplePos x="0" y="0"/>
            <wp:positionH relativeFrom="column">
              <wp:posOffset>5673725</wp:posOffset>
            </wp:positionH>
            <wp:positionV relativeFrom="page">
              <wp:posOffset>1168400</wp:posOffset>
            </wp:positionV>
            <wp:extent cx="323850" cy="2413635"/>
            <wp:effectExtent l="0" t="0" r="0" b="0"/>
            <wp:wrapNone/>
            <wp:docPr id="92" name="Pictur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6043F31" wp14:editId="5BF90F05">
            <wp:simplePos x="0" y="0"/>
            <wp:positionH relativeFrom="column">
              <wp:posOffset>6158865</wp:posOffset>
            </wp:positionH>
            <wp:positionV relativeFrom="page">
              <wp:posOffset>1168400</wp:posOffset>
            </wp:positionV>
            <wp:extent cx="327025" cy="2413635"/>
            <wp:effectExtent l="0" t="0" r="0" b="0"/>
            <wp:wrapNone/>
            <wp:docPr id="91" name="Pictur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7CC212F2" wp14:editId="3C5DCFD7">
            <wp:simplePos x="0" y="0"/>
            <wp:positionH relativeFrom="column">
              <wp:posOffset>6640195</wp:posOffset>
            </wp:positionH>
            <wp:positionV relativeFrom="page">
              <wp:posOffset>1168400</wp:posOffset>
            </wp:positionV>
            <wp:extent cx="318135" cy="2349500"/>
            <wp:effectExtent l="0" t="0" r="0" b="0"/>
            <wp:wrapNone/>
            <wp:docPr id="90" name="Pictur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75FB43BE" wp14:editId="4362CBA8">
            <wp:simplePos x="0" y="0"/>
            <wp:positionH relativeFrom="column">
              <wp:posOffset>7117080</wp:posOffset>
            </wp:positionH>
            <wp:positionV relativeFrom="page">
              <wp:posOffset>1168400</wp:posOffset>
            </wp:positionV>
            <wp:extent cx="308610" cy="2258060"/>
            <wp:effectExtent l="0" t="0" r="0" b="0"/>
            <wp:wrapNone/>
            <wp:docPr id="89" name="Pictur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02BBAC8" wp14:editId="68A960D2">
            <wp:simplePos x="0" y="0"/>
            <wp:positionH relativeFrom="column">
              <wp:posOffset>7574280</wp:posOffset>
            </wp:positionH>
            <wp:positionV relativeFrom="page">
              <wp:posOffset>1168400</wp:posOffset>
            </wp:positionV>
            <wp:extent cx="297815" cy="2190115"/>
            <wp:effectExtent l="0" t="0" r="0" b="0"/>
            <wp:wrapNone/>
            <wp:docPr id="88" name="Pictur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4F45425" wp14:editId="6C4CF2F2">
            <wp:simplePos x="0" y="0"/>
            <wp:positionH relativeFrom="column">
              <wp:posOffset>8031480</wp:posOffset>
            </wp:positionH>
            <wp:positionV relativeFrom="page">
              <wp:posOffset>1168400</wp:posOffset>
            </wp:positionV>
            <wp:extent cx="288925" cy="2126615"/>
            <wp:effectExtent l="0" t="0" r="0" b="0"/>
            <wp:wrapNone/>
            <wp:docPr id="87" name="Pictur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5F111025" wp14:editId="2CA53A61">
            <wp:simplePos x="0" y="0"/>
            <wp:positionH relativeFrom="column">
              <wp:posOffset>8480425</wp:posOffset>
            </wp:positionH>
            <wp:positionV relativeFrom="page">
              <wp:posOffset>1168400</wp:posOffset>
            </wp:positionV>
            <wp:extent cx="273685" cy="2053590"/>
            <wp:effectExtent l="0" t="0" r="0" b="0"/>
            <wp:wrapNone/>
            <wp:docPr id="86" name="Pictur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9BD5408" wp14:editId="4F4DAAF8">
            <wp:simplePos x="0" y="0"/>
            <wp:positionH relativeFrom="column">
              <wp:posOffset>8910320</wp:posOffset>
            </wp:positionH>
            <wp:positionV relativeFrom="page">
              <wp:posOffset>1168400</wp:posOffset>
            </wp:positionV>
            <wp:extent cx="259715" cy="1999615"/>
            <wp:effectExtent l="0" t="0" r="0" b="0"/>
            <wp:wrapNone/>
            <wp:docPr id="85" name="Pictur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1A4D3CB" wp14:editId="5B5DFB92">
            <wp:simplePos x="0" y="0"/>
            <wp:positionH relativeFrom="column">
              <wp:posOffset>9331325</wp:posOffset>
            </wp:positionH>
            <wp:positionV relativeFrom="page">
              <wp:posOffset>1172210</wp:posOffset>
            </wp:positionV>
            <wp:extent cx="257810" cy="1908175"/>
            <wp:effectExtent l="0" t="0" r="0" b="0"/>
            <wp:wrapNone/>
            <wp:docPr id="84" name="Pictur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F88EE60" wp14:editId="032DA6A8">
            <wp:simplePos x="0" y="0"/>
            <wp:positionH relativeFrom="column">
              <wp:posOffset>9756775</wp:posOffset>
            </wp:positionH>
            <wp:positionV relativeFrom="page">
              <wp:posOffset>1168400</wp:posOffset>
            </wp:positionV>
            <wp:extent cx="234315" cy="1774190"/>
            <wp:effectExtent l="0" t="0" r="0" b="0"/>
            <wp:wrapNone/>
            <wp:docPr id="83" name="Pictur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95F1CFA" wp14:editId="20E7612A">
            <wp:simplePos x="0" y="0"/>
            <wp:positionH relativeFrom="column">
              <wp:posOffset>1814830</wp:posOffset>
            </wp:positionH>
            <wp:positionV relativeFrom="page">
              <wp:posOffset>1168400</wp:posOffset>
            </wp:positionV>
            <wp:extent cx="442595" cy="3311525"/>
            <wp:effectExtent l="0" t="0" r="0" b="0"/>
            <wp:wrapNone/>
            <wp:docPr id="82" name="Pictur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67875785" wp14:editId="4E358104">
            <wp:simplePos x="0" y="0"/>
            <wp:positionH relativeFrom="column">
              <wp:posOffset>1165225</wp:posOffset>
            </wp:positionH>
            <wp:positionV relativeFrom="page">
              <wp:posOffset>1176020</wp:posOffset>
            </wp:positionV>
            <wp:extent cx="490220" cy="3661410"/>
            <wp:effectExtent l="0" t="0" r="0" b="0"/>
            <wp:wrapNone/>
            <wp:docPr id="81" name="Pictur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75A343A0" wp14:editId="136654C7">
            <wp:simplePos x="0" y="0"/>
            <wp:positionH relativeFrom="column">
              <wp:posOffset>3514725</wp:posOffset>
            </wp:positionH>
            <wp:positionV relativeFrom="paragraph">
              <wp:posOffset>13077190</wp:posOffset>
            </wp:positionV>
            <wp:extent cx="278130" cy="843280"/>
            <wp:effectExtent l="0" t="0" r="0" b="0"/>
            <wp:wrapNone/>
            <wp:docPr id="80" name="Picture 548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7CF0F50" wp14:editId="3D8B52AB">
            <wp:simplePos x="0" y="0"/>
            <wp:positionH relativeFrom="column">
              <wp:posOffset>485140</wp:posOffset>
            </wp:positionH>
            <wp:positionV relativeFrom="page">
              <wp:posOffset>1168400</wp:posOffset>
            </wp:positionV>
            <wp:extent cx="518160" cy="3888105"/>
            <wp:effectExtent l="0" t="0" r="0" b="0"/>
            <wp:wrapNone/>
            <wp:docPr id="79" name="Pictur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noProof/>
        </w:rPr>
        <w:drawing>
          <wp:inline distT="0" distB="0" distL="0" distR="0" wp14:anchorId="24EF4576" wp14:editId="0A488375">
            <wp:extent cx="10683240" cy="15097125"/>
            <wp:effectExtent l="0" t="0" r="0" b="0"/>
            <wp:docPr id="9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AE7CCD7" wp14:editId="49AA0376">
                <wp:simplePos x="0" y="0"/>
                <wp:positionH relativeFrom="column">
                  <wp:posOffset>2593975</wp:posOffset>
                </wp:positionH>
                <wp:positionV relativeFrom="paragraph">
                  <wp:posOffset>5735320</wp:posOffset>
                </wp:positionV>
                <wp:extent cx="1706245" cy="23114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44190" w14:textId="77777777" w:rsidR="007B6D74" w:rsidRPr="00EE7A05" w:rsidRDefault="007B6D74" w:rsidP="007B6D74">
                            <w:pPr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</w:pPr>
                            <w:r w:rsidRPr="00EE7A05">
                              <w:rPr>
                                <w:rFonts w:cs="Times New Roman (Body CS)"/>
                                <w:color w:val="FFFFFF"/>
                                <w:sz w:val="21"/>
                                <w:szCs w:val="20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CCD7" id="Text Box 686" o:spid="_x0000_s1039" type="#_x0000_t202" style="position:absolute;margin-left:204.25pt;margin-top:451.6pt;width:134.35pt;height:18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" filled="f" stroked="f" strokeweight=".5pt">
                <v:textbox inset="0,0,0,0">
                  <w:txbxContent>
                    <w:p w14:paraId="47344190" w14:textId="77777777" w:rsidR="007B6D74" w:rsidRPr="00EE7A05" w:rsidRDefault="007B6D74" w:rsidP="007B6D74">
                      <w:pPr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</w:pPr>
                      <w:r w:rsidRPr="00EE7A05">
                        <w:rPr>
                          <w:rFonts w:cs="Times New Roman (Body CS)"/>
                          <w:color w:val="FFFFFF"/>
                          <w:sz w:val="21"/>
                          <w:szCs w:val="20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1A5397EB" wp14:editId="13F7C1E1">
            <wp:simplePos x="0" y="0"/>
            <wp:positionH relativeFrom="column">
              <wp:posOffset>3108960</wp:posOffset>
            </wp:positionH>
            <wp:positionV relativeFrom="page">
              <wp:posOffset>13136245</wp:posOffset>
            </wp:positionV>
            <wp:extent cx="217170" cy="1038225"/>
            <wp:effectExtent l="0" t="0" r="0" b="0"/>
            <wp:wrapNone/>
            <wp:docPr id="78" name="Pictur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22D58E5C" wp14:editId="75C32D0B">
            <wp:simplePos x="0" y="0"/>
            <wp:positionH relativeFrom="column">
              <wp:posOffset>2806700</wp:posOffset>
            </wp:positionH>
            <wp:positionV relativeFrom="page">
              <wp:posOffset>13122910</wp:posOffset>
            </wp:positionV>
            <wp:extent cx="213995" cy="1092200"/>
            <wp:effectExtent l="0" t="0" r="0" b="0"/>
            <wp:wrapNone/>
            <wp:docPr id="77" name="Pictur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5BA40617" wp14:editId="3E8A8D60">
            <wp:simplePos x="0" y="0"/>
            <wp:positionH relativeFrom="column">
              <wp:posOffset>2535555</wp:posOffset>
            </wp:positionH>
            <wp:positionV relativeFrom="page">
              <wp:posOffset>13128625</wp:posOffset>
            </wp:positionV>
            <wp:extent cx="193675" cy="867410"/>
            <wp:effectExtent l="0" t="0" r="0" b="0"/>
            <wp:wrapNone/>
            <wp:docPr id="76" name="Pictur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645E80BA" wp14:editId="187D4C25">
            <wp:simplePos x="0" y="0"/>
            <wp:positionH relativeFrom="column">
              <wp:posOffset>2256790</wp:posOffset>
            </wp:positionH>
            <wp:positionV relativeFrom="page">
              <wp:posOffset>13122910</wp:posOffset>
            </wp:positionV>
            <wp:extent cx="203835" cy="1014730"/>
            <wp:effectExtent l="0" t="0" r="0" b="0"/>
            <wp:wrapNone/>
            <wp:docPr id="75" name="Pictur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19DEE27D" wp14:editId="16A38DFC">
            <wp:simplePos x="0" y="0"/>
            <wp:positionH relativeFrom="column">
              <wp:posOffset>1972310</wp:posOffset>
            </wp:positionH>
            <wp:positionV relativeFrom="page">
              <wp:posOffset>13128625</wp:posOffset>
            </wp:positionV>
            <wp:extent cx="193675" cy="1102360"/>
            <wp:effectExtent l="0" t="0" r="0" b="0"/>
            <wp:wrapNone/>
            <wp:docPr id="74" name="Pictur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1B8AB558" wp14:editId="335BBEAC">
            <wp:simplePos x="0" y="0"/>
            <wp:positionH relativeFrom="column">
              <wp:posOffset>1701800</wp:posOffset>
            </wp:positionH>
            <wp:positionV relativeFrom="page">
              <wp:posOffset>13122910</wp:posOffset>
            </wp:positionV>
            <wp:extent cx="191135" cy="1217930"/>
            <wp:effectExtent l="0" t="0" r="0" b="0"/>
            <wp:wrapNone/>
            <wp:docPr id="73" name="Pictur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61AE8DD2" wp14:editId="00839A1E">
            <wp:simplePos x="0" y="0"/>
            <wp:positionH relativeFrom="column">
              <wp:posOffset>1405255</wp:posOffset>
            </wp:positionH>
            <wp:positionV relativeFrom="page">
              <wp:posOffset>13132435</wp:posOffset>
            </wp:positionV>
            <wp:extent cx="226060" cy="958850"/>
            <wp:effectExtent l="0" t="0" r="0" b="0"/>
            <wp:wrapNone/>
            <wp:docPr id="72" name="Pictur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53BC28CB" wp14:editId="7475E0EA">
            <wp:simplePos x="0" y="0"/>
            <wp:positionH relativeFrom="column">
              <wp:posOffset>1094740</wp:posOffset>
            </wp:positionH>
            <wp:positionV relativeFrom="page">
              <wp:posOffset>13122910</wp:posOffset>
            </wp:positionV>
            <wp:extent cx="236220" cy="1113155"/>
            <wp:effectExtent l="0" t="0" r="0" b="0"/>
            <wp:wrapNone/>
            <wp:docPr id="71" name="Pictur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69426F43" wp14:editId="34B339BA">
            <wp:simplePos x="0" y="0"/>
            <wp:positionH relativeFrom="column">
              <wp:posOffset>796290</wp:posOffset>
            </wp:positionH>
            <wp:positionV relativeFrom="page">
              <wp:posOffset>13128625</wp:posOffset>
            </wp:positionV>
            <wp:extent cx="213995" cy="1075690"/>
            <wp:effectExtent l="0" t="0" r="0" b="0"/>
            <wp:wrapNone/>
            <wp:docPr id="70" name="Pictur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5ABA6CFC" wp14:editId="3CF3E646">
            <wp:simplePos x="0" y="0"/>
            <wp:positionH relativeFrom="column">
              <wp:posOffset>506730</wp:posOffset>
            </wp:positionH>
            <wp:positionV relativeFrom="page">
              <wp:posOffset>13128625</wp:posOffset>
            </wp:positionV>
            <wp:extent cx="212090" cy="1202690"/>
            <wp:effectExtent l="0" t="0" r="0" b="0"/>
            <wp:wrapNone/>
            <wp:docPr id="69" name="Pictur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73D5E664" wp14:editId="6FF477CC">
            <wp:simplePos x="0" y="0"/>
            <wp:positionH relativeFrom="column">
              <wp:posOffset>3983990</wp:posOffset>
            </wp:positionH>
            <wp:positionV relativeFrom="page">
              <wp:posOffset>13220700</wp:posOffset>
            </wp:positionV>
            <wp:extent cx="483870" cy="1257300"/>
            <wp:effectExtent l="0" t="0" r="0" b="0"/>
            <wp:wrapNone/>
            <wp:docPr id="68" name="Pictur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10A4B57D" wp14:editId="19D330F0">
            <wp:simplePos x="0" y="0"/>
            <wp:positionH relativeFrom="column">
              <wp:posOffset>4434205</wp:posOffset>
            </wp:positionH>
            <wp:positionV relativeFrom="page">
              <wp:posOffset>13079730</wp:posOffset>
            </wp:positionV>
            <wp:extent cx="1286510" cy="1399540"/>
            <wp:effectExtent l="0" t="0" r="0" b="0"/>
            <wp:wrapNone/>
            <wp:docPr id="67" name="Pictur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56092753" wp14:editId="38368793">
            <wp:simplePos x="0" y="0"/>
            <wp:positionH relativeFrom="column">
              <wp:posOffset>5759450</wp:posOffset>
            </wp:positionH>
            <wp:positionV relativeFrom="page">
              <wp:posOffset>12615545</wp:posOffset>
            </wp:positionV>
            <wp:extent cx="574040" cy="1857375"/>
            <wp:effectExtent l="0" t="0" r="0" b="0"/>
            <wp:wrapNone/>
            <wp:docPr id="66" name="Pictur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1EFBE5E0" wp14:editId="40AE8330">
            <wp:simplePos x="0" y="0"/>
            <wp:positionH relativeFrom="column">
              <wp:posOffset>6469380</wp:posOffset>
            </wp:positionH>
            <wp:positionV relativeFrom="page">
              <wp:posOffset>12641580</wp:posOffset>
            </wp:positionV>
            <wp:extent cx="721360" cy="1836420"/>
            <wp:effectExtent l="0" t="0" r="0" b="0"/>
            <wp:wrapNone/>
            <wp:docPr id="65" name="Pictur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01EBA6DA" wp14:editId="486CA793">
            <wp:simplePos x="0" y="0"/>
            <wp:positionH relativeFrom="column">
              <wp:posOffset>7258685</wp:posOffset>
            </wp:positionH>
            <wp:positionV relativeFrom="page">
              <wp:posOffset>12877165</wp:posOffset>
            </wp:positionV>
            <wp:extent cx="368300" cy="1608455"/>
            <wp:effectExtent l="0" t="0" r="0" b="0"/>
            <wp:wrapNone/>
            <wp:docPr id="64" name="Pictur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0B659CF5" wp14:editId="5443125C">
            <wp:simplePos x="0" y="0"/>
            <wp:positionH relativeFrom="column">
              <wp:posOffset>7694295</wp:posOffset>
            </wp:positionH>
            <wp:positionV relativeFrom="page">
              <wp:posOffset>13122275</wp:posOffset>
            </wp:positionV>
            <wp:extent cx="485140" cy="1345565"/>
            <wp:effectExtent l="0" t="0" r="0" b="0"/>
            <wp:wrapNone/>
            <wp:docPr id="63" name="Pictur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2C242578" wp14:editId="01BE4277">
            <wp:simplePos x="0" y="0"/>
            <wp:positionH relativeFrom="column">
              <wp:posOffset>8363585</wp:posOffset>
            </wp:positionH>
            <wp:positionV relativeFrom="page">
              <wp:posOffset>13281025</wp:posOffset>
            </wp:positionV>
            <wp:extent cx="381000" cy="1195705"/>
            <wp:effectExtent l="0" t="0" r="0" b="0"/>
            <wp:wrapNone/>
            <wp:docPr id="62" name="Pictur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7B0888D9" wp14:editId="1176E0D4">
            <wp:simplePos x="0" y="0"/>
            <wp:positionH relativeFrom="column">
              <wp:posOffset>9068435</wp:posOffset>
            </wp:positionH>
            <wp:positionV relativeFrom="page">
              <wp:posOffset>13097510</wp:posOffset>
            </wp:positionV>
            <wp:extent cx="363220" cy="1377950"/>
            <wp:effectExtent l="0" t="0" r="0" b="0"/>
            <wp:wrapNone/>
            <wp:docPr id="61" name="Pictur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189BD01A" wp14:editId="2C8B39EE">
            <wp:simplePos x="0" y="0"/>
            <wp:positionH relativeFrom="column">
              <wp:posOffset>9568815</wp:posOffset>
            </wp:positionH>
            <wp:positionV relativeFrom="page">
              <wp:posOffset>12053570</wp:posOffset>
            </wp:positionV>
            <wp:extent cx="633095" cy="2425700"/>
            <wp:effectExtent l="0" t="0" r="0" b="0"/>
            <wp:wrapNone/>
            <wp:docPr id="60" name="Pictur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743A3A0C" wp14:editId="78D1CF59">
            <wp:simplePos x="0" y="0"/>
            <wp:positionH relativeFrom="column">
              <wp:posOffset>8745855</wp:posOffset>
            </wp:positionH>
            <wp:positionV relativeFrom="page">
              <wp:posOffset>11897360</wp:posOffset>
            </wp:positionV>
            <wp:extent cx="256540" cy="1256665"/>
            <wp:effectExtent l="0" t="0" r="0" b="0"/>
            <wp:wrapNone/>
            <wp:docPr id="59" name="Pictur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240C863D" wp14:editId="0F86A436">
            <wp:simplePos x="0" y="0"/>
            <wp:positionH relativeFrom="column">
              <wp:posOffset>8319770</wp:posOffset>
            </wp:positionH>
            <wp:positionV relativeFrom="page">
              <wp:posOffset>11896090</wp:posOffset>
            </wp:positionV>
            <wp:extent cx="226060" cy="1117600"/>
            <wp:effectExtent l="0" t="0" r="0" b="0"/>
            <wp:wrapNone/>
            <wp:docPr id="58" name="Pictur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3B565B1F" wp14:editId="7AF2943E">
            <wp:simplePos x="0" y="0"/>
            <wp:positionH relativeFrom="column">
              <wp:posOffset>7908290</wp:posOffset>
            </wp:positionH>
            <wp:positionV relativeFrom="page">
              <wp:posOffset>11893550</wp:posOffset>
            </wp:positionV>
            <wp:extent cx="194310" cy="993140"/>
            <wp:effectExtent l="0" t="0" r="0" b="0"/>
            <wp:wrapNone/>
            <wp:docPr id="57" name="Pictur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472E0283" wp14:editId="4B233C52">
            <wp:simplePos x="0" y="0"/>
            <wp:positionH relativeFrom="column">
              <wp:posOffset>7566025</wp:posOffset>
            </wp:positionH>
            <wp:positionV relativeFrom="page">
              <wp:posOffset>11898630</wp:posOffset>
            </wp:positionV>
            <wp:extent cx="172720" cy="869950"/>
            <wp:effectExtent l="0" t="0" r="0" b="0"/>
            <wp:wrapNone/>
            <wp:docPr id="56" name="Pictur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21CE02BD" wp14:editId="774BC42E">
            <wp:simplePos x="0" y="0"/>
            <wp:positionH relativeFrom="column">
              <wp:posOffset>7256780</wp:posOffset>
            </wp:positionH>
            <wp:positionV relativeFrom="page">
              <wp:posOffset>11896090</wp:posOffset>
            </wp:positionV>
            <wp:extent cx="142240" cy="764540"/>
            <wp:effectExtent l="0" t="0" r="0" b="0"/>
            <wp:wrapNone/>
            <wp:docPr id="55" name="Pictur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30B20968" wp14:editId="391F9573">
            <wp:simplePos x="0" y="0"/>
            <wp:positionH relativeFrom="column">
              <wp:posOffset>6990080</wp:posOffset>
            </wp:positionH>
            <wp:positionV relativeFrom="page">
              <wp:posOffset>11901170</wp:posOffset>
            </wp:positionV>
            <wp:extent cx="106680" cy="683260"/>
            <wp:effectExtent l="0" t="0" r="0" b="0"/>
            <wp:wrapNone/>
            <wp:docPr id="54" name="Pictur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0BB53F3D" wp14:editId="4347AE33">
            <wp:simplePos x="0" y="0"/>
            <wp:positionH relativeFrom="column">
              <wp:posOffset>6779260</wp:posOffset>
            </wp:positionH>
            <wp:positionV relativeFrom="page">
              <wp:posOffset>11896090</wp:posOffset>
            </wp:positionV>
            <wp:extent cx="100965" cy="614680"/>
            <wp:effectExtent l="0" t="0" r="0" b="0"/>
            <wp:wrapNone/>
            <wp:docPr id="53" name="Pictur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2FF2A65B" wp14:editId="0AE4C402">
            <wp:simplePos x="0" y="0"/>
            <wp:positionH relativeFrom="column">
              <wp:posOffset>6576695</wp:posOffset>
            </wp:positionH>
            <wp:positionV relativeFrom="page">
              <wp:posOffset>11896090</wp:posOffset>
            </wp:positionV>
            <wp:extent cx="86360" cy="541020"/>
            <wp:effectExtent l="0" t="0" r="0" b="0"/>
            <wp:wrapNone/>
            <wp:docPr id="52" name="Pictur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05403721" wp14:editId="0B8F9B86">
            <wp:simplePos x="0" y="0"/>
            <wp:positionH relativeFrom="column">
              <wp:posOffset>6386195</wp:posOffset>
            </wp:positionH>
            <wp:positionV relativeFrom="page">
              <wp:posOffset>11896090</wp:posOffset>
            </wp:positionV>
            <wp:extent cx="81280" cy="485140"/>
            <wp:effectExtent l="0" t="0" r="0" b="0"/>
            <wp:wrapNone/>
            <wp:docPr id="51" name="Pictur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1F4E0F71" wp14:editId="10B31887">
            <wp:simplePos x="0" y="0"/>
            <wp:positionH relativeFrom="column">
              <wp:posOffset>5215890</wp:posOffset>
            </wp:positionH>
            <wp:positionV relativeFrom="page">
              <wp:posOffset>11898630</wp:posOffset>
            </wp:positionV>
            <wp:extent cx="399415" cy="960120"/>
            <wp:effectExtent l="0" t="0" r="0" b="0"/>
            <wp:wrapNone/>
            <wp:docPr id="50" name="Pictur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41C0A88B" wp14:editId="170EAA80">
            <wp:simplePos x="0" y="0"/>
            <wp:positionH relativeFrom="column">
              <wp:posOffset>2306955</wp:posOffset>
            </wp:positionH>
            <wp:positionV relativeFrom="page">
              <wp:posOffset>12065635</wp:posOffset>
            </wp:positionV>
            <wp:extent cx="2720340" cy="724535"/>
            <wp:effectExtent l="0" t="0" r="0" b="0"/>
            <wp:wrapNone/>
            <wp:docPr id="49" name="Pictur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28AFA759" wp14:editId="75B3D9AB">
            <wp:simplePos x="0" y="0"/>
            <wp:positionH relativeFrom="column">
              <wp:posOffset>1798955</wp:posOffset>
            </wp:positionH>
            <wp:positionV relativeFrom="page">
              <wp:posOffset>11903710</wp:posOffset>
            </wp:positionV>
            <wp:extent cx="294640" cy="1164590"/>
            <wp:effectExtent l="0" t="0" r="0" b="0"/>
            <wp:wrapNone/>
            <wp:docPr id="48" name="Pictur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0FB27B3F" wp14:editId="4D2ED8C2">
            <wp:simplePos x="0" y="0"/>
            <wp:positionH relativeFrom="column">
              <wp:posOffset>1146810</wp:posOffset>
            </wp:positionH>
            <wp:positionV relativeFrom="page">
              <wp:posOffset>11898630</wp:posOffset>
            </wp:positionV>
            <wp:extent cx="327660" cy="1083310"/>
            <wp:effectExtent l="0" t="0" r="0" b="0"/>
            <wp:wrapNone/>
            <wp:docPr id="47" name="Pictur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193E5F26" wp14:editId="08D4F206">
            <wp:simplePos x="0" y="0"/>
            <wp:positionH relativeFrom="column">
              <wp:posOffset>506095</wp:posOffset>
            </wp:positionH>
            <wp:positionV relativeFrom="page">
              <wp:posOffset>11902440</wp:posOffset>
            </wp:positionV>
            <wp:extent cx="365760" cy="935990"/>
            <wp:effectExtent l="0" t="0" r="0" b="0"/>
            <wp:wrapNone/>
            <wp:docPr id="46" name="Pictur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6C559303" wp14:editId="29F5DB31">
            <wp:simplePos x="0" y="0"/>
            <wp:positionH relativeFrom="column">
              <wp:posOffset>9843135</wp:posOffset>
            </wp:positionH>
            <wp:positionV relativeFrom="page">
              <wp:posOffset>3166110</wp:posOffset>
            </wp:positionV>
            <wp:extent cx="217805" cy="1217930"/>
            <wp:effectExtent l="0" t="0" r="0" b="0"/>
            <wp:wrapNone/>
            <wp:docPr id="45" name="Pictur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57E6BF71" wp14:editId="4A4B2752">
            <wp:simplePos x="0" y="0"/>
            <wp:positionH relativeFrom="column">
              <wp:posOffset>9512935</wp:posOffset>
            </wp:positionH>
            <wp:positionV relativeFrom="page">
              <wp:posOffset>3211830</wp:posOffset>
            </wp:positionV>
            <wp:extent cx="213360" cy="1165860"/>
            <wp:effectExtent l="0" t="0" r="0" b="0"/>
            <wp:wrapNone/>
            <wp:docPr id="44" name="Pictur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0304364" wp14:editId="16961B90">
            <wp:simplePos x="0" y="0"/>
            <wp:positionH relativeFrom="column">
              <wp:posOffset>9190355</wp:posOffset>
            </wp:positionH>
            <wp:positionV relativeFrom="page">
              <wp:posOffset>3285490</wp:posOffset>
            </wp:positionV>
            <wp:extent cx="207010" cy="1098550"/>
            <wp:effectExtent l="0" t="0" r="0" b="0"/>
            <wp:wrapNone/>
            <wp:docPr id="43" name="Pictur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17AC1AB0" wp14:editId="40888E54">
            <wp:simplePos x="0" y="0"/>
            <wp:positionH relativeFrom="column">
              <wp:posOffset>8880475</wp:posOffset>
            </wp:positionH>
            <wp:positionV relativeFrom="page">
              <wp:posOffset>3333750</wp:posOffset>
            </wp:positionV>
            <wp:extent cx="203200" cy="1050290"/>
            <wp:effectExtent l="0" t="0" r="0" b="0"/>
            <wp:wrapNone/>
            <wp:docPr id="42" name="Pictur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51C915CA" wp14:editId="2A55C817">
            <wp:simplePos x="0" y="0"/>
            <wp:positionH relativeFrom="column">
              <wp:posOffset>8579485</wp:posOffset>
            </wp:positionH>
            <wp:positionV relativeFrom="page">
              <wp:posOffset>3389630</wp:posOffset>
            </wp:positionV>
            <wp:extent cx="193675" cy="994410"/>
            <wp:effectExtent l="0" t="0" r="0" b="0"/>
            <wp:wrapNone/>
            <wp:docPr id="41" name="Pictur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37E9EECD" wp14:editId="247AFD26">
            <wp:simplePos x="0" y="0"/>
            <wp:positionH relativeFrom="column">
              <wp:posOffset>8293735</wp:posOffset>
            </wp:positionH>
            <wp:positionV relativeFrom="page">
              <wp:posOffset>3476625</wp:posOffset>
            </wp:positionV>
            <wp:extent cx="175260" cy="906145"/>
            <wp:effectExtent l="0" t="0" r="0" b="0"/>
            <wp:wrapNone/>
            <wp:docPr id="40" name="Pictur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1D4E6A02" wp14:editId="644581FA">
            <wp:simplePos x="0" y="0"/>
            <wp:positionH relativeFrom="column">
              <wp:posOffset>8016875</wp:posOffset>
            </wp:positionH>
            <wp:positionV relativeFrom="page">
              <wp:posOffset>3521710</wp:posOffset>
            </wp:positionV>
            <wp:extent cx="162560" cy="860425"/>
            <wp:effectExtent l="0" t="0" r="0" b="0"/>
            <wp:wrapNone/>
            <wp:docPr id="39" name="Pictur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599836F3" wp14:editId="3F80EE08">
            <wp:simplePos x="0" y="0"/>
            <wp:positionH relativeFrom="column">
              <wp:posOffset>7745095</wp:posOffset>
            </wp:positionH>
            <wp:positionV relativeFrom="page">
              <wp:posOffset>3569970</wp:posOffset>
            </wp:positionV>
            <wp:extent cx="162560" cy="814070"/>
            <wp:effectExtent l="0" t="0" r="0" b="0"/>
            <wp:wrapNone/>
            <wp:docPr id="38" name="Pictur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50387602" wp14:editId="2114010C">
            <wp:simplePos x="0" y="0"/>
            <wp:positionH relativeFrom="column">
              <wp:posOffset>7486015</wp:posOffset>
            </wp:positionH>
            <wp:positionV relativeFrom="page">
              <wp:posOffset>3628390</wp:posOffset>
            </wp:positionV>
            <wp:extent cx="142240" cy="755650"/>
            <wp:effectExtent l="0" t="0" r="0" b="0"/>
            <wp:wrapNone/>
            <wp:docPr id="37" name="Pictur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1778E66E" wp14:editId="142CBEDD">
            <wp:simplePos x="0" y="0"/>
            <wp:positionH relativeFrom="column">
              <wp:posOffset>7229475</wp:posOffset>
            </wp:positionH>
            <wp:positionV relativeFrom="page">
              <wp:posOffset>3683635</wp:posOffset>
            </wp:positionV>
            <wp:extent cx="142240" cy="697865"/>
            <wp:effectExtent l="0" t="0" r="0" b="0"/>
            <wp:wrapNone/>
            <wp:docPr id="36" name="Pictur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13A2E0E8" wp14:editId="6A9AD5BB">
            <wp:simplePos x="0" y="0"/>
            <wp:positionH relativeFrom="column">
              <wp:posOffset>6980555</wp:posOffset>
            </wp:positionH>
            <wp:positionV relativeFrom="page">
              <wp:posOffset>3742055</wp:posOffset>
            </wp:positionV>
            <wp:extent cx="132080" cy="639445"/>
            <wp:effectExtent l="0" t="0" r="0" b="0"/>
            <wp:wrapNone/>
            <wp:docPr id="35" name="Pictur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510662A4" wp14:editId="7D030325">
            <wp:simplePos x="0" y="0"/>
            <wp:positionH relativeFrom="column">
              <wp:posOffset>6735445</wp:posOffset>
            </wp:positionH>
            <wp:positionV relativeFrom="page">
              <wp:posOffset>3796030</wp:posOffset>
            </wp:positionV>
            <wp:extent cx="130810" cy="588010"/>
            <wp:effectExtent l="0" t="0" r="0" b="0"/>
            <wp:wrapNone/>
            <wp:docPr id="34" name="Pictur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779C8CE9" wp14:editId="4BD6CB31">
            <wp:simplePos x="0" y="0"/>
            <wp:positionH relativeFrom="column">
              <wp:posOffset>6500495</wp:posOffset>
            </wp:positionH>
            <wp:positionV relativeFrom="page">
              <wp:posOffset>3846830</wp:posOffset>
            </wp:positionV>
            <wp:extent cx="121920" cy="537210"/>
            <wp:effectExtent l="0" t="0" r="0" b="0"/>
            <wp:wrapNone/>
            <wp:docPr id="33" name="Pictur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0A3DFD15" wp14:editId="0722BFC9">
            <wp:simplePos x="0" y="0"/>
            <wp:positionH relativeFrom="column">
              <wp:posOffset>2443480</wp:posOffset>
            </wp:positionH>
            <wp:positionV relativeFrom="page">
              <wp:posOffset>1231900</wp:posOffset>
            </wp:positionV>
            <wp:extent cx="412115" cy="3116580"/>
            <wp:effectExtent l="0" t="0" r="0" b="0"/>
            <wp:wrapNone/>
            <wp:docPr id="32" name="Pictur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5B243B7D" wp14:editId="180B1077">
            <wp:simplePos x="0" y="0"/>
            <wp:positionH relativeFrom="column">
              <wp:posOffset>3020060</wp:posOffset>
            </wp:positionH>
            <wp:positionV relativeFrom="page">
              <wp:posOffset>1231900</wp:posOffset>
            </wp:positionV>
            <wp:extent cx="403860" cy="2977515"/>
            <wp:effectExtent l="0" t="0" r="0" b="0"/>
            <wp:wrapNone/>
            <wp:docPr id="31" name="Pictur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7B8367D7" wp14:editId="7B338F4C">
            <wp:simplePos x="0" y="0"/>
            <wp:positionH relativeFrom="column">
              <wp:posOffset>3584575</wp:posOffset>
            </wp:positionH>
            <wp:positionV relativeFrom="page">
              <wp:posOffset>1231900</wp:posOffset>
            </wp:positionV>
            <wp:extent cx="386080" cy="2838450"/>
            <wp:effectExtent l="0" t="0" r="0" b="0"/>
            <wp:wrapNone/>
            <wp:docPr id="30" name="Pictur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40D61E8" wp14:editId="1071A82C">
            <wp:simplePos x="0" y="0"/>
            <wp:positionH relativeFrom="column">
              <wp:posOffset>4124960</wp:posOffset>
            </wp:positionH>
            <wp:positionV relativeFrom="page">
              <wp:posOffset>1231900</wp:posOffset>
            </wp:positionV>
            <wp:extent cx="375920" cy="2686050"/>
            <wp:effectExtent l="0" t="0" r="0" b="0"/>
            <wp:wrapNone/>
            <wp:docPr id="29" name="Pictur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734D5DDF" wp14:editId="7A17358F">
            <wp:simplePos x="0" y="0"/>
            <wp:positionH relativeFrom="column">
              <wp:posOffset>4657725</wp:posOffset>
            </wp:positionH>
            <wp:positionV relativeFrom="page">
              <wp:posOffset>1231900</wp:posOffset>
            </wp:positionV>
            <wp:extent cx="368300" cy="2686050"/>
            <wp:effectExtent l="0" t="0" r="0" b="0"/>
            <wp:wrapNone/>
            <wp:docPr id="28" name="Pictur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676EB166" wp14:editId="1C98790A">
            <wp:simplePos x="0" y="0"/>
            <wp:positionH relativeFrom="column">
              <wp:posOffset>5182870</wp:posOffset>
            </wp:positionH>
            <wp:positionV relativeFrom="page">
              <wp:posOffset>1231900</wp:posOffset>
            </wp:positionV>
            <wp:extent cx="353060" cy="2548255"/>
            <wp:effectExtent l="0" t="0" r="0" b="0"/>
            <wp:wrapNone/>
            <wp:docPr id="27" name="Pictur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20682616" wp14:editId="5689EF56">
            <wp:simplePos x="0" y="0"/>
            <wp:positionH relativeFrom="column">
              <wp:posOffset>5695315</wp:posOffset>
            </wp:positionH>
            <wp:positionV relativeFrom="page">
              <wp:posOffset>1231900</wp:posOffset>
            </wp:positionV>
            <wp:extent cx="323850" cy="2413635"/>
            <wp:effectExtent l="0" t="0" r="0" b="0"/>
            <wp:wrapNone/>
            <wp:docPr id="25" name="Pictur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04AF8BD0" wp14:editId="5D936EAC">
            <wp:simplePos x="0" y="0"/>
            <wp:positionH relativeFrom="column">
              <wp:posOffset>6180455</wp:posOffset>
            </wp:positionH>
            <wp:positionV relativeFrom="page">
              <wp:posOffset>1231900</wp:posOffset>
            </wp:positionV>
            <wp:extent cx="327025" cy="2413635"/>
            <wp:effectExtent l="0" t="0" r="0" b="0"/>
            <wp:wrapNone/>
            <wp:docPr id="23" name="Pictur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7C099A97" wp14:editId="177C9875">
            <wp:simplePos x="0" y="0"/>
            <wp:positionH relativeFrom="column">
              <wp:posOffset>6661785</wp:posOffset>
            </wp:positionH>
            <wp:positionV relativeFrom="page">
              <wp:posOffset>1231900</wp:posOffset>
            </wp:positionV>
            <wp:extent cx="318135" cy="2349500"/>
            <wp:effectExtent l="0" t="0" r="0" b="0"/>
            <wp:wrapNone/>
            <wp:docPr id="22" name="Pictur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21F16EE3" wp14:editId="4637BEA6">
            <wp:simplePos x="0" y="0"/>
            <wp:positionH relativeFrom="column">
              <wp:posOffset>7138670</wp:posOffset>
            </wp:positionH>
            <wp:positionV relativeFrom="page">
              <wp:posOffset>1231900</wp:posOffset>
            </wp:positionV>
            <wp:extent cx="308610" cy="2258060"/>
            <wp:effectExtent l="0" t="0" r="0" b="0"/>
            <wp:wrapNone/>
            <wp:docPr id="21" name="Pictur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6399CB62" wp14:editId="1E1C49B7">
            <wp:simplePos x="0" y="0"/>
            <wp:positionH relativeFrom="column">
              <wp:posOffset>7595870</wp:posOffset>
            </wp:positionH>
            <wp:positionV relativeFrom="page">
              <wp:posOffset>1231900</wp:posOffset>
            </wp:positionV>
            <wp:extent cx="297815" cy="2190115"/>
            <wp:effectExtent l="0" t="0" r="0" b="0"/>
            <wp:wrapNone/>
            <wp:docPr id="20" name="Pictur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3E44C686" wp14:editId="6F80E2BC">
            <wp:simplePos x="0" y="0"/>
            <wp:positionH relativeFrom="column">
              <wp:posOffset>8053070</wp:posOffset>
            </wp:positionH>
            <wp:positionV relativeFrom="page">
              <wp:posOffset>1231900</wp:posOffset>
            </wp:positionV>
            <wp:extent cx="288925" cy="2126615"/>
            <wp:effectExtent l="0" t="0" r="0" b="0"/>
            <wp:wrapNone/>
            <wp:docPr id="19" name="Pictur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3E874141" wp14:editId="65DF374C">
            <wp:simplePos x="0" y="0"/>
            <wp:positionH relativeFrom="column">
              <wp:posOffset>8502015</wp:posOffset>
            </wp:positionH>
            <wp:positionV relativeFrom="page">
              <wp:posOffset>1231900</wp:posOffset>
            </wp:positionV>
            <wp:extent cx="273685" cy="2053590"/>
            <wp:effectExtent l="0" t="0" r="0" b="0"/>
            <wp:wrapNone/>
            <wp:docPr id="18" name="Pictur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3F5952E6" wp14:editId="60CE17CC">
            <wp:simplePos x="0" y="0"/>
            <wp:positionH relativeFrom="column">
              <wp:posOffset>8931910</wp:posOffset>
            </wp:positionH>
            <wp:positionV relativeFrom="page">
              <wp:posOffset>1231900</wp:posOffset>
            </wp:positionV>
            <wp:extent cx="259715" cy="1999615"/>
            <wp:effectExtent l="0" t="0" r="0" b="0"/>
            <wp:wrapNone/>
            <wp:docPr id="17" name="Pictur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D73C992" wp14:editId="3E08C56C">
            <wp:simplePos x="0" y="0"/>
            <wp:positionH relativeFrom="column">
              <wp:posOffset>9352915</wp:posOffset>
            </wp:positionH>
            <wp:positionV relativeFrom="page">
              <wp:posOffset>1235710</wp:posOffset>
            </wp:positionV>
            <wp:extent cx="257810" cy="1908175"/>
            <wp:effectExtent l="0" t="0" r="0" b="0"/>
            <wp:wrapNone/>
            <wp:docPr id="16" name="Pictur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718AA2D6" wp14:editId="6E95ED71">
            <wp:simplePos x="0" y="0"/>
            <wp:positionH relativeFrom="column">
              <wp:posOffset>9778365</wp:posOffset>
            </wp:positionH>
            <wp:positionV relativeFrom="page">
              <wp:posOffset>1231900</wp:posOffset>
            </wp:positionV>
            <wp:extent cx="234315" cy="1774190"/>
            <wp:effectExtent l="0" t="0" r="0" b="0"/>
            <wp:wrapNone/>
            <wp:docPr id="15" name="Pictur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08C2F214" wp14:editId="39CD9DA4">
            <wp:simplePos x="0" y="0"/>
            <wp:positionH relativeFrom="column">
              <wp:posOffset>1836420</wp:posOffset>
            </wp:positionH>
            <wp:positionV relativeFrom="page">
              <wp:posOffset>1231900</wp:posOffset>
            </wp:positionV>
            <wp:extent cx="442595" cy="3311525"/>
            <wp:effectExtent l="0" t="0" r="0" b="0"/>
            <wp:wrapNone/>
            <wp:docPr id="14" name="Pictur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20257525" wp14:editId="580BDABE">
            <wp:simplePos x="0" y="0"/>
            <wp:positionH relativeFrom="column">
              <wp:posOffset>1186815</wp:posOffset>
            </wp:positionH>
            <wp:positionV relativeFrom="page">
              <wp:posOffset>1239520</wp:posOffset>
            </wp:positionV>
            <wp:extent cx="490220" cy="3661410"/>
            <wp:effectExtent l="0" t="0" r="0" b="0"/>
            <wp:wrapNone/>
            <wp:docPr id="13" name="Pictur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59D37DBE" wp14:editId="218BD03F">
            <wp:simplePos x="0" y="0"/>
            <wp:positionH relativeFrom="column">
              <wp:posOffset>3536315</wp:posOffset>
            </wp:positionH>
            <wp:positionV relativeFrom="paragraph">
              <wp:posOffset>13140690</wp:posOffset>
            </wp:positionV>
            <wp:extent cx="278130" cy="843280"/>
            <wp:effectExtent l="0" t="0" r="0" b="0"/>
            <wp:wrapNone/>
            <wp:docPr id="12" name="Picture 614" descr="A picture containing monitor, dark, screen, televis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A picture containing monitor, dark, screen, television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0BC0BBC9" wp14:editId="7BF0B8A7">
            <wp:simplePos x="0" y="0"/>
            <wp:positionH relativeFrom="column">
              <wp:posOffset>506730</wp:posOffset>
            </wp:positionH>
            <wp:positionV relativeFrom="page">
              <wp:posOffset>1231900</wp:posOffset>
            </wp:positionV>
            <wp:extent cx="518160" cy="3888105"/>
            <wp:effectExtent l="0" t="0" r="0" b="0"/>
            <wp:wrapNone/>
            <wp:docPr id="11" name="Pictur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F01">
        <w:rPr>
          <w:noProof/>
        </w:rPr>
        <w:drawing>
          <wp:inline distT="0" distB="0" distL="0" distR="0" wp14:anchorId="5CE8C611" wp14:editId="69036D7D">
            <wp:extent cx="10683240" cy="15097125"/>
            <wp:effectExtent l="0" t="0" r="0" b="0"/>
            <wp:docPr id="10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150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438C4327" wp14:editId="76F91AD6">
                <wp:simplePos x="0" y="0"/>
                <wp:positionH relativeFrom="column">
                  <wp:posOffset>-1749425</wp:posOffset>
                </wp:positionH>
                <wp:positionV relativeFrom="page">
                  <wp:posOffset>8835390</wp:posOffset>
                </wp:positionV>
                <wp:extent cx="825500" cy="4178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E7A05" w14:paraId="76431562" w14:textId="77777777" w:rsidTr="00EE7A05">
                              <w:tc>
                                <w:tcPr>
                                  <w:tcW w:w="281" w:type="dxa"/>
                                  <w:shd w:val="clear" w:color="auto" w:fill="auto"/>
                                </w:tcPr>
                                <w:p w14:paraId="0B9C837C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0E6CE40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2746199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45D0CC8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E7A05" w14:paraId="7BF32A40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0698463E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1ACB72E5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0A0381C7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439666D1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3BCE55C5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3AA8E0A5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BBEFC78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68E88253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3ADC985F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579F55EF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75BD3790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70976B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411C176F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6DBBC5C7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4542B640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16B0885F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0D6C5020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0F4A842A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38BCFD00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569981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4327" id="Text Box 24" o:spid="_x0000_s1040" type="#_x0000_t202" style="position:absolute;margin-left:-137.75pt;margin-top:695.7pt;width:65pt;height:32.9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" filled="f" stroked="f" strokeweight=".5pt">
                <v:textbox inset="0,0,0,0">
                  <w:txbxContent>
                    <w:tbl>
                      <w:tblPr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E7A05" w14:paraId="76431562" w14:textId="77777777" w:rsidTr="00EE7A05">
                        <w:tc>
                          <w:tcPr>
                            <w:tcW w:w="281" w:type="dxa"/>
                            <w:shd w:val="clear" w:color="auto" w:fill="auto"/>
                          </w:tcPr>
                          <w:p w14:paraId="0B9C837C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0E6CE40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14:paraId="02746199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45D0CC8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E7A05" w14:paraId="7BF32A40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0698463E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1ACB72E5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0A0381C7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439666D1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3BCE55C5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3AA8E0A5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BBEFC78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68E88253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3ADC985F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579F55EF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75BD3790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70976B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411C176F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6DBBC5C7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4542B640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16B0885F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0D6C5020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0F4A842A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38BCFD00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2B569981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4D87849E" wp14:editId="62F78B6C">
                <wp:simplePos x="0" y="0"/>
                <wp:positionH relativeFrom="column">
                  <wp:posOffset>-1704340</wp:posOffset>
                </wp:positionH>
                <wp:positionV relativeFrom="page">
                  <wp:posOffset>8863965</wp:posOffset>
                </wp:positionV>
                <wp:extent cx="825500" cy="41783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E7A05" w14:paraId="3AC106F6" w14:textId="77777777" w:rsidTr="00EE7A05">
                              <w:tc>
                                <w:tcPr>
                                  <w:tcW w:w="281" w:type="dxa"/>
                                  <w:shd w:val="clear" w:color="auto" w:fill="auto"/>
                                </w:tcPr>
                                <w:p w14:paraId="59D35FBC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1D0C8B3D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54651C5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</w:tcPr>
                                <w:p w14:paraId="75BBA54A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E7A05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E7A05" w14:paraId="5AF98DA5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1A34E79B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AA5EFC9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4AECE0FD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C802432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66A1E6CA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32BBD9F8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6BA5CF90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5318CAA9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9239F44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5EBE39F0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6C1FD395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1C04F32B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04F16BCD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3CC14D46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E7A05" w14:paraId="235B0ED7" w14:textId="77777777" w:rsidTr="00EE7A05">
                              <w:tc>
                                <w:tcPr>
                                  <w:tcW w:w="281" w:type="dxa"/>
                                  <w:shd w:val="clear" w:color="auto" w:fill="FFFFFF"/>
                                </w:tcPr>
                                <w:p w14:paraId="42C19F47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190840A2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/>
                                </w:tcPr>
                                <w:p w14:paraId="6CA45885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77E4E611" w14:textId="77777777" w:rsidR="005C03FD" w:rsidRPr="00EE7A05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5520E6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849E" id="Text Box 26" o:spid="_x0000_s1041" type="#_x0000_t202" style="position:absolute;margin-left:-134.2pt;margin-top:697.95pt;width:65pt;height:32.9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" filled="f" stroked="f" strokeweight=".5pt">
                <v:textbox inset="0,0,0,0">
                  <w:txbxContent>
                    <w:tbl>
                      <w:tblPr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E7A05" w14:paraId="3AC106F6" w14:textId="77777777" w:rsidTr="00EE7A05">
                        <w:tc>
                          <w:tcPr>
                            <w:tcW w:w="281" w:type="dxa"/>
                            <w:shd w:val="clear" w:color="auto" w:fill="auto"/>
                          </w:tcPr>
                          <w:p w14:paraId="59D35FBC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1D0C8B3D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14:paraId="054651C5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</w:tcPr>
                          <w:p w14:paraId="75BBA54A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E7A05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E7A05" w14:paraId="5AF98DA5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1A34E79B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AA5EFC9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4AECE0FD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C802432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66A1E6CA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32BBD9F8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6BA5CF90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5318CAA9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9239F44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5EBE39F0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6C1FD395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1C04F32B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04F16BCD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3CC14D46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E7A05" w14:paraId="235B0ED7" w14:textId="77777777" w:rsidTr="00EE7A05">
                        <w:tc>
                          <w:tcPr>
                            <w:tcW w:w="281" w:type="dxa"/>
                            <w:shd w:val="clear" w:color="auto" w:fill="FFFFFF"/>
                          </w:tcPr>
                          <w:p w14:paraId="42C19F47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190840A2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/>
                          </w:tcPr>
                          <w:p w14:paraId="6CA45885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77E4E611" w14:textId="77777777" w:rsidR="005C03FD" w:rsidRPr="00EE7A05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775520E6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61E78" w:rsidSect="00086CD9">
      <w:pgSz w:w="16840" w:h="23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5D"/>
    <w:rsid w:val="00086CD9"/>
    <w:rsid w:val="0015173C"/>
    <w:rsid w:val="0016019D"/>
    <w:rsid w:val="0016140F"/>
    <w:rsid w:val="00161E78"/>
    <w:rsid w:val="0021391C"/>
    <w:rsid w:val="002B4E08"/>
    <w:rsid w:val="003A41C1"/>
    <w:rsid w:val="00461E8D"/>
    <w:rsid w:val="005163F5"/>
    <w:rsid w:val="005C03FD"/>
    <w:rsid w:val="005D3CB5"/>
    <w:rsid w:val="00614D85"/>
    <w:rsid w:val="00636ACC"/>
    <w:rsid w:val="0066669C"/>
    <w:rsid w:val="007B6D74"/>
    <w:rsid w:val="007D7B8E"/>
    <w:rsid w:val="007E065D"/>
    <w:rsid w:val="00825EA3"/>
    <w:rsid w:val="00914690"/>
    <w:rsid w:val="00990EFC"/>
    <w:rsid w:val="00B801F4"/>
    <w:rsid w:val="00BB05A1"/>
    <w:rsid w:val="00BC011A"/>
    <w:rsid w:val="00C04E51"/>
    <w:rsid w:val="00C95CE3"/>
    <w:rsid w:val="00CD664A"/>
    <w:rsid w:val="00D10F1D"/>
    <w:rsid w:val="00DD5A85"/>
    <w:rsid w:val="00E03D8F"/>
    <w:rsid w:val="00EC37E3"/>
    <w:rsid w:val="00EE7A05"/>
    <w:rsid w:val="00F957FA"/>
    <w:rsid w:val="00FC3EFA"/>
    <w:rsid w:val="00F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34BC"/>
  <w15:chartTrackingRefBased/>
  <w15:docId w15:val="{510C5D2F-4BFD-45C6-8CCA-9946E9FF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7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customXml" Target="../customXml/item3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61" Type="http://schemas.openxmlformats.org/officeDocument/2006/relationships/image" Target="media/image57.png"/><Relationship Id="rId8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server\Clarity\Marketing\Digital\Website\tool%20board%20creat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A505BC865434589626A49D27BA404" ma:contentTypeVersion="14" ma:contentTypeDescription="Create a new document." ma:contentTypeScope="" ma:versionID="41cd4d0a18723ab9b947f06c3e19b6a2">
  <xsd:schema xmlns:xsd="http://www.w3.org/2001/XMLSchema" xmlns:xs="http://www.w3.org/2001/XMLSchema" xmlns:p="http://schemas.microsoft.com/office/2006/metadata/properties" xmlns:ns2="26a6b256-e5e3-4e1c-81af-4e18823595cf" xmlns:ns3="f7eeeb75-8a64-46ce-8fc1-61060b2b8465" targetNamespace="http://schemas.microsoft.com/office/2006/metadata/properties" ma:root="true" ma:fieldsID="eb5314c96026111e59064cefef57ab9d" ns2:_="" ns3:_="">
    <xsd:import namespace="26a6b256-e5e3-4e1c-81af-4e18823595cf"/>
    <xsd:import namespace="f7eeeb75-8a64-46ce-8fc1-61060b2b8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6b256-e5e3-4e1c-81af-4e1882359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ae98fb8-8615-4455-83c2-f7c19efa6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eeb75-8a64-46ce-8fc1-61060b2b846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dbf8911-588e-4339-9fc4-9cc2498c08e4}" ma:internalName="TaxCatchAll" ma:showField="CatchAllData" ma:web="f7eeeb75-8a64-46ce-8fc1-61060b2b8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a6b256-e5e3-4e1c-81af-4e18823595cf">
      <Terms xmlns="http://schemas.microsoft.com/office/infopath/2007/PartnerControls"/>
    </lcf76f155ced4ddcb4097134ff3c332f>
    <TaxCatchAll xmlns="f7eeeb75-8a64-46ce-8fc1-61060b2b8465" xsi:nil="true"/>
  </documentManagement>
</p:properties>
</file>

<file path=customXml/itemProps1.xml><?xml version="1.0" encoding="utf-8"?>
<ds:datastoreItem xmlns:ds="http://schemas.openxmlformats.org/officeDocument/2006/customXml" ds:itemID="{92A505A2-94BD-7841-A1C5-88FCF797E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3A7278-9C9D-4C8E-9B47-5044BB24AAAF}"/>
</file>

<file path=customXml/itemProps3.xml><?xml version="1.0" encoding="utf-8"?>
<ds:datastoreItem xmlns:ds="http://schemas.openxmlformats.org/officeDocument/2006/customXml" ds:itemID="{CACEFE5F-A293-414D-905C-00F8F9E2B8CF}"/>
</file>

<file path=customXml/itemProps4.xml><?xml version="1.0" encoding="utf-8"?>
<ds:datastoreItem xmlns:ds="http://schemas.openxmlformats.org/officeDocument/2006/customXml" ds:itemID="{A94E05A8-36BB-477A-A1E4-0F7AEC7640E9}"/>
</file>

<file path=docProps/app.xml><?xml version="1.0" encoding="utf-8"?>
<Properties xmlns="http://schemas.openxmlformats.org/officeDocument/2006/extended-properties" xmlns:vt="http://schemas.openxmlformats.org/officeDocument/2006/docPropsVTypes">
  <Template>tool board creator</Template>
  <TotalTime>1</TotalTime>
  <Pages>10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Thompson | Clarity</dc:creator>
  <cp:keywords/>
  <dc:description/>
  <cp:lastModifiedBy>Dean Quinton</cp:lastModifiedBy>
  <cp:revision>1</cp:revision>
  <dcterms:created xsi:type="dcterms:W3CDTF">2021-02-17T08:24:00Z</dcterms:created>
  <dcterms:modified xsi:type="dcterms:W3CDTF">2021-02-17T08:25:00Z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0x0101009BDA505BC865434589626A49D27BA404</vt:lpwstr>
  </property>
  <property fmtid="{D5CDD505-2E9C-101B-9397-08002B2CF9AE}" pid="3" name="Order">
    <vt:r8>1282600</vt:r8>
  </property>
</Properties>
</file>